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03823" w14:textId="77777777" w:rsidR="003C5EBD" w:rsidRPr="009231DA" w:rsidRDefault="003C5EBD" w:rsidP="003C5EBD">
      <w:pPr>
        <w:rPr>
          <w:rFonts w:ascii="Arial" w:hAnsi="Arial" w:cs="Arial"/>
        </w:rPr>
      </w:pPr>
      <w:bookmarkStart w:id="0" w:name="_Hlk117856637"/>
      <w:r w:rsidRPr="00424CD2">
        <w:rPr>
          <w:rFonts w:ascii="Calibri" w:hAnsi="Calibri" w:cs="Calibri"/>
          <w:b/>
        </w:rPr>
        <w:t>CONFIDENTIAL</w:t>
      </w:r>
      <w:r w:rsidRPr="009231DA">
        <w:rPr>
          <w:rFonts w:ascii="Arial" w:hAnsi="Arial" w:cs="Arial"/>
        </w:rPr>
        <w:tab/>
      </w:r>
    </w:p>
    <w:sdt>
      <w:sdtPr>
        <w:rPr>
          <w:rFonts w:cs="Calibri"/>
        </w:rPr>
        <w:id w:val="-1978515826"/>
        <w:placeholder>
          <w:docPart w:val="759C11608F9D4887A11D94E98988ADE4"/>
        </w:placeholder>
        <w:showingPlcHdr/>
        <w:date>
          <w:dateFormat w:val="d/MM/yyyy"/>
          <w:lid w:val="en-AU"/>
          <w:storeMappedDataAs w:val="dateTime"/>
          <w:calendar w:val="gregorian"/>
        </w:date>
      </w:sdtPr>
      <w:sdtContent>
        <w:p w14:paraId="3CF68D67" w14:textId="77777777" w:rsidR="003C5EBD" w:rsidRPr="0041012E" w:rsidRDefault="003C5EBD" w:rsidP="003C5EBD">
          <w:pPr>
            <w:rPr>
              <w:rFonts w:cs="Calibri"/>
            </w:rPr>
          </w:pPr>
          <w:r w:rsidRPr="0041012E">
            <w:rPr>
              <w:rStyle w:val="PlaceholderText"/>
            </w:rPr>
            <w:t>Click or tap to enter a date.</w:t>
          </w:r>
        </w:p>
      </w:sdtContent>
    </w:sdt>
    <w:bookmarkStart w:id="1" w:name="_Hlk117854977" w:displacedByCustomXml="next"/>
    <w:sdt>
      <w:sdtPr>
        <w:id w:val="751165587"/>
        <w:placeholder>
          <w:docPart w:val="7B650F08EC5B44D6BA9BE2A64DAD6C9F"/>
        </w:placeholder>
        <w:showingPlcHdr/>
      </w:sdtPr>
      <w:sdtContent>
        <w:p w14:paraId="599B7777" w14:textId="77777777" w:rsidR="003C5EBD" w:rsidRPr="0041012E" w:rsidRDefault="003C5EBD" w:rsidP="003C5EBD">
          <w:pPr>
            <w:jc w:val="both"/>
            <w:rPr>
              <w:rFonts w:cstheme="minorHAnsi"/>
            </w:rPr>
          </w:pPr>
          <w:r w:rsidRPr="0041012E">
            <w:rPr>
              <w:rStyle w:val="PlaceholderText"/>
              <w:rFonts w:eastAsiaTheme="majorEastAsia" w:cstheme="minorHAnsi"/>
            </w:rPr>
            <w:t>Employee Full Name</w:t>
          </w:r>
        </w:p>
      </w:sdtContent>
    </w:sdt>
    <w:sdt>
      <w:sdtPr>
        <w:rPr>
          <w:rFonts w:cs="Calibri"/>
          <w:noProof/>
        </w:rPr>
        <w:id w:val="-1947155182"/>
        <w:placeholder>
          <w:docPart w:val="66CF5D7811D5454D8120744DAB1790C6"/>
        </w:placeholder>
        <w:showingPlcHdr/>
      </w:sdtPr>
      <w:sdtContent>
        <w:p w14:paraId="3C430246" w14:textId="77777777" w:rsidR="003C5EBD" w:rsidRDefault="003C5EBD" w:rsidP="003C5EBD">
          <w:pPr>
            <w:jc w:val="both"/>
            <w:rPr>
              <w:rFonts w:cs="Calibri"/>
              <w:noProof/>
            </w:rPr>
          </w:pPr>
          <w:r w:rsidRPr="003245E7">
            <w:rPr>
              <w:rStyle w:val="PlaceholderText"/>
            </w:rPr>
            <w:t>Enter School/Centre.</w:t>
          </w:r>
        </w:p>
      </w:sdtContent>
    </w:sdt>
    <w:p w14:paraId="71BAFC70" w14:textId="77777777" w:rsidR="003C5EBD" w:rsidRPr="0041012E" w:rsidRDefault="003C5EBD" w:rsidP="003C5EBD">
      <w:pPr>
        <w:jc w:val="both"/>
        <w:rPr>
          <w:rFonts w:cstheme="minorHAnsi"/>
        </w:rPr>
      </w:pPr>
      <w:r w:rsidRPr="0041012E">
        <w:rPr>
          <w:rFonts w:cs="Calibri"/>
          <w:noProof/>
        </w:rPr>
        <w:t xml:space="preserve">Via email:  </w:t>
      </w:r>
      <w:sdt>
        <w:sdtPr>
          <w:rPr>
            <w:rFonts w:cstheme="minorHAnsi"/>
          </w:rPr>
          <w:id w:val="-49159303"/>
          <w:placeholder>
            <w:docPart w:val="793FA24403214A018BEAC335ED665541"/>
          </w:placeholder>
          <w:showingPlcHdr/>
        </w:sdtPr>
        <w:sdtContent>
          <w:r>
            <w:rPr>
              <w:rStyle w:val="PlaceholderText"/>
              <w:rFonts w:eastAsiaTheme="majorEastAsia" w:cstheme="minorHAnsi"/>
            </w:rPr>
            <w:t>Enter</w:t>
          </w:r>
          <w:r w:rsidRPr="0041012E">
            <w:rPr>
              <w:rStyle w:val="PlaceholderText"/>
              <w:rFonts w:eastAsiaTheme="majorEastAsia" w:cstheme="minorHAnsi"/>
            </w:rPr>
            <w:t xml:space="preserve"> ECU Email address</w:t>
          </w:r>
        </w:sdtContent>
      </w:sdt>
    </w:p>
    <w:p w14:paraId="2D7339B1" w14:textId="77777777" w:rsidR="003C5EBD" w:rsidRPr="0041012E" w:rsidRDefault="003C5EBD" w:rsidP="003C5EBD">
      <w:pPr>
        <w:jc w:val="both"/>
        <w:rPr>
          <w:rFonts w:cstheme="minorHAnsi"/>
        </w:rPr>
      </w:pPr>
      <w:r w:rsidRPr="0041012E">
        <w:rPr>
          <w:rFonts w:cstheme="minorHAnsi"/>
        </w:rPr>
        <w:t xml:space="preserve">Employee Number: </w:t>
      </w:r>
      <w:sdt>
        <w:sdtPr>
          <w:rPr>
            <w:rFonts w:cstheme="minorHAnsi"/>
          </w:rPr>
          <w:id w:val="-256285108"/>
          <w:placeholder>
            <w:docPart w:val="12C6B660913541809B48CF48C5FB9542"/>
          </w:placeholder>
          <w:showingPlcHdr/>
        </w:sdtPr>
        <w:sdtContent>
          <w:r>
            <w:rPr>
              <w:rStyle w:val="PlaceholderText"/>
              <w:rFonts w:eastAsiaTheme="majorEastAsia" w:cstheme="minorHAnsi"/>
            </w:rPr>
            <w:t>Enter</w:t>
          </w:r>
          <w:r w:rsidRPr="0041012E">
            <w:rPr>
              <w:rStyle w:val="PlaceholderText"/>
              <w:rFonts w:eastAsiaTheme="majorEastAsia" w:cstheme="minorHAnsi"/>
            </w:rPr>
            <w:t xml:space="preserve"> Employee Number</w:t>
          </w:r>
        </w:sdtContent>
      </w:sdt>
    </w:p>
    <w:p w14:paraId="4B6CFF38" w14:textId="77777777" w:rsidR="003C5EBD" w:rsidRDefault="003C5EBD" w:rsidP="003C5EBD">
      <w:pPr>
        <w:jc w:val="both"/>
        <w:rPr>
          <w:rFonts w:cstheme="minorHAnsi"/>
        </w:rPr>
      </w:pPr>
    </w:p>
    <w:p w14:paraId="38790F72" w14:textId="344B64F6" w:rsidR="003C5EBD" w:rsidRPr="0041012E" w:rsidRDefault="003C5EBD" w:rsidP="003C5EBD">
      <w:pPr>
        <w:jc w:val="both"/>
        <w:rPr>
          <w:rFonts w:cstheme="minorHAnsi"/>
        </w:rPr>
      </w:pPr>
      <w:r w:rsidRPr="0041012E">
        <w:rPr>
          <w:rFonts w:cstheme="minorHAnsi"/>
        </w:rPr>
        <w:t>Dear</w:t>
      </w:r>
      <w:r w:rsidRPr="0041012E">
        <w:rPr>
          <w:rFonts w:cstheme="minorHAnsi"/>
          <w:noProof/>
        </w:rPr>
        <w:t xml:space="preserve"> </w:t>
      </w:r>
      <w:sdt>
        <w:sdtPr>
          <w:rPr>
            <w:rFonts w:cstheme="minorHAnsi"/>
          </w:rPr>
          <w:id w:val="1316533132"/>
          <w:placeholder>
            <w:docPart w:val="2CA4B617FA2144C5B21EB53FB3B96E42"/>
          </w:placeholder>
          <w:showingPlcHdr/>
        </w:sdtPr>
        <w:sdtContent>
          <w:r w:rsidRPr="0041012E">
            <w:rPr>
              <w:rStyle w:val="PlaceholderText"/>
              <w:rFonts w:eastAsiaTheme="majorEastAsia" w:cstheme="minorHAnsi"/>
            </w:rPr>
            <w:t>Employee Name</w:t>
          </w:r>
        </w:sdtContent>
      </w:sdt>
      <w:r w:rsidRPr="0041012E">
        <w:rPr>
          <w:rFonts w:cstheme="minorHAnsi"/>
        </w:rPr>
        <w:t xml:space="preserve">, </w:t>
      </w:r>
    </w:p>
    <w:p w14:paraId="17526195" w14:textId="77777777" w:rsidR="003C5EBD" w:rsidRDefault="003C5EBD" w:rsidP="003C5EBD">
      <w:pPr>
        <w:rPr>
          <w:rFonts w:cstheme="minorHAnsi"/>
        </w:rPr>
      </w:pPr>
      <w:r w:rsidRPr="0041012E">
        <w:rPr>
          <w:rFonts w:cstheme="minorHAnsi"/>
        </w:rPr>
        <w:t xml:space="preserve">I would like to take this opportunity to congratulate you on the successful completion of your probationary period.   </w:t>
      </w:r>
      <w:r>
        <w:rPr>
          <w:rFonts w:cstheme="minorHAnsi"/>
        </w:rPr>
        <w:br/>
      </w:r>
      <w:r>
        <w:rPr>
          <w:rFonts w:cstheme="minorHAnsi"/>
        </w:rPr>
        <w:br/>
        <w:t>Since joining the team, it’s been great to see the positive impact you’ve made and how you’ve settled into your role.  You have demonstrated a strong commitment to ECU’s goals and have consistently performed in line with the responsibilities of the position.</w:t>
      </w:r>
    </w:p>
    <w:p w14:paraId="4E764A73" w14:textId="77777777" w:rsidR="003C5EBD" w:rsidRDefault="003C5EBD" w:rsidP="003C5EBD">
      <w:pPr>
        <w:rPr>
          <w:rFonts w:cstheme="minorHAnsi"/>
        </w:rPr>
      </w:pPr>
      <w:r>
        <w:rPr>
          <w:rFonts w:cstheme="minorHAnsi"/>
        </w:rPr>
        <w:t xml:space="preserve">As a result,  I am happy to confirm your employment as [enter business title]. </w:t>
      </w:r>
    </w:p>
    <w:p w14:paraId="2B12F5E5" w14:textId="77777777" w:rsidR="003C5EBD" w:rsidRDefault="003C5EBD" w:rsidP="003C5EBD">
      <w:pPr>
        <w:rPr>
          <w:rFonts w:cstheme="minorHAnsi"/>
        </w:rPr>
      </w:pPr>
      <w:r>
        <w:rPr>
          <w:rFonts w:cstheme="minorHAnsi"/>
        </w:rPr>
        <w:t>Please continue discussing your future goals with your manager and we look forward to supporting your development and seeing your ongoing progress.</w:t>
      </w:r>
    </w:p>
    <w:p w14:paraId="11701D0C" w14:textId="77777777" w:rsidR="003C5EBD" w:rsidRPr="0041012E" w:rsidRDefault="003C5EBD" w:rsidP="003C5EBD">
      <w:pPr>
        <w:rPr>
          <w:rFonts w:cstheme="minorHAnsi"/>
        </w:rPr>
      </w:pPr>
      <w:r w:rsidRPr="0041012E">
        <w:rPr>
          <w:rFonts w:cstheme="minorHAnsi"/>
        </w:rPr>
        <w:t xml:space="preserve">Congratulations </w:t>
      </w:r>
      <w:r>
        <w:rPr>
          <w:rFonts w:cstheme="minorHAnsi"/>
        </w:rPr>
        <w:t xml:space="preserve">once </w:t>
      </w:r>
      <w:r w:rsidRPr="0041012E">
        <w:rPr>
          <w:rFonts w:cstheme="minorHAnsi"/>
        </w:rPr>
        <w:t>again</w:t>
      </w:r>
      <w:r>
        <w:rPr>
          <w:rFonts w:cstheme="minorHAnsi"/>
        </w:rPr>
        <w:t xml:space="preserve">, </w:t>
      </w:r>
      <w:r w:rsidRPr="0041012E">
        <w:rPr>
          <w:rFonts w:cstheme="minorHAnsi"/>
        </w:rPr>
        <w:t>and I wish you every success in your role.</w:t>
      </w:r>
    </w:p>
    <w:p w14:paraId="15171A72" w14:textId="77777777" w:rsidR="003C5EBD" w:rsidRPr="0041012E" w:rsidRDefault="003C5EBD" w:rsidP="003C5EBD">
      <w:pPr>
        <w:rPr>
          <w:rFonts w:cstheme="minorHAnsi"/>
        </w:rPr>
      </w:pPr>
    </w:p>
    <w:p w14:paraId="325E4D06" w14:textId="77777777" w:rsidR="003C5EBD" w:rsidRPr="0041012E" w:rsidRDefault="003C5EBD" w:rsidP="003C5EBD">
      <w:pPr>
        <w:rPr>
          <w:rFonts w:cstheme="minorHAnsi"/>
        </w:rPr>
      </w:pPr>
      <w:r w:rsidRPr="0041012E">
        <w:rPr>
          <w:rFonts w:cstheme="minorHAnsi"/>
        </w:rPr>
        <w:t>Yours sincerely,</w:t>
      </w:r>
    </w:p>
    <w:sdt>
      <w:sdtPr>
        <w:id w:val="-822659406"/>
        <w:placeholder>
          <w:docPart w:val="81E6D1282EF447BD9687EFE47EDFCD85"/>
        </w:placeholder>
        <w:showingPlcHdr/>
      </w:sdtPr>
      <w:sdtContent>
        <w:p w14:paraId="66BDAF33" w14:textId="77777777" w:rsidR="003C5EBD" w:rsidRPr="0041012E" w:rsidRDefault="003C5EBD" w:rsidP="003C5EBD">
          <w:pPr>
            <w:rPr>
              <w:rFonts w:cstheme="minorHAnsi"/>
            </w:rPr>
          </w:pPr>
          <w:r w:rsidRPr="0041012E">
            <w:rPr>
              <w:rStyle w:val="PlaceholderText"/>
              <w:rFonts w:eastAsiaTheme="majorEastAsia" w:cstheme="minorHAnsi"/>
            </w:rPr>
            <w:t>Insert name (as per HR Delegations)</w:t>
          </w:r>
        </w:p>
      </w:sdtContent>
    </w:sdt>
    <w:sdt>
      <w:sdtPr>
        <w:id w:val="-2031173001"/>
        <w:placeholder>
          <w:docPart w:val="B72DEF2E78384CF595BAE727EF5D6EC2"/>
        </w:placeholder>
        <w:showingPlcHdr/>
      </w:sdtPr>
      <w:sdtContent>
        <w:p w14:paraId="15F7376F" w14:textId="77777777" w:rsidR="003C5EBD" w:rsidRPr="0041012E" w:rsidRDefault="003C5EBD" w:rsidP="003C5EBD">
          <w:pPr>
            <w:rPr>
              <w:rFonts w:cstheme="minorHAnsi"/>
            </w:rPr>
          </w:pPr>
          <w:r w:rsidRPr="0041012E">
            <w:rPr>
              <w:rStyle w:val="PlaceholderText"/>
              <w:rFonts w:eastAsiaTheme="majorEastAsia" w:cstheme="minorHAnsi"/>
            </w:rPr>
            <w:t>Insert business title.</w:t>
          </w:r>
        </w:p>
      </w:sdtContent>
    </w:sdt>
    <w:sdt>
      <w:sdtPr>
        <w:rPr>
          <w:rFonts w:cs="Calibri"/>
          <w:noProof/>
        </w:rPr>
        <w:id w:val="-14622104"/>
        <w:placeholder>
          <w:docPart w:val="32E0E618DF874D699527DAEE6F0BF103"/>
        </w:placeholder>
        <w:showingPlcHdr/>
      </w:sdtPr>
      <w:sdtContent>
        <w:p w14:paraId="4816531F" w14:textId="77777777" w:rsidR="003C5EBD" w:rsidRDefault="003C5EBD" w:rsidP="003C5EBD">
          <w:pPr>
            <w:jc w:val="both"/>
            <w:rPr>
              <w:rFonts w:cs="Calibri"/>
              <w:noProof/>
            </w:rPr>
          </w:pPr>
          <w:r w:rsidRPr="003245E7">
            <w:rPr>
              <w:rStyle w:val="PlaceholderText"/>
            </w:rPr>
            <w:t>Enter School/Centre.</w:t>
          </w:r>
        </w:p>
      </w:sdtContent>
    </w:sdt>
    <w:p w14:paraId="1B7FB623" w14:textId="77777777" w:rsidR="003C5EBD" w:rsidRPr="00BA13ED" w:rsidRDefault="003C5EBD" w:rsidP="003C5EBD">
      <w:pPr>
        <w:jc w:val="both"/>
        <w:rPr>
          <w:rFonts w:cstheme="minorHAnsi"/>
          <w:sz w:val="24"/>
          <w:szCs w:val="24"/>
        </w:rPr>
      </w:pPr>
    </w:p>
    <w:bookmarkEnd w:id="0"/>
    <w:bookmarkEnd w:id="1"/>
    <w:p w14:paraId="0D7B2972" w14:textId="77777777" w:rsidR="003C5EBD" w:rsidRPr="00BA13ED" w:rsidRDefault="003C5EBD" w:rsidP="003C5EBD">
      <w:pPr>
        <w:tabs>
          <w:tab w:val="left" w:pos="7263"/>
        </w:tabs>
        <w:jc w:val="both"/>
        <w:rPr>
          <w:rFonts w:cstheme="minorHAnsi"/>
          <w:b/>
          <w:sz w:val="24"/>
          <w:szCs w:val="24"/>
        </w:rPr>
      </w:pPr>
    </w:p>
    <w:p w14:paraId="48F1ADE4" w14:textId="77777777" w:rsidR="003C5EBD" w:rsidRDefault="003C5EBD" w:rsidP="003C5EBD">
      <w:pPr>
        <w:jc w:val="both"/>
        <w:rPr>
          <w:rFonts w:ascii="Calibri" w:hAnsi="Calibri" w:cs="Calibri"/>
        </w:rPr>
      </w:pPr>
      <w:bookmarkStart w:id="2" w:name="_Hlk85032702"/>
      <w:r w:rsidRPr="00D12EDC">
        <w:rPr>
          <w:rFonts w:ascii="Calibri" w:hAnsi="Calibri" w:cs="Calibri"/>
        </w:rPr>
        <w:t>CC:</w:t>
      </w:r>
      <w:r w:rsidRPr="00D12EDC">
        <w:rPr>
          <w:rFonts w:ascii="Calibri" w:hAnsi="Calibri" w:cs="Calibri"/>
        </w:rPr>
        <w:tab/>
      </w:r>
      <w:bookmarkEnd w:id="2"/>
      <w:r>
        <w:rPr>
          <w:rFonts w:ascii="Calibri" w:hAnsi="Calibri" w:cs="Calibri"/>
        </w:rPr>
        <w:t xml:space="preserve">People Services via email: </w:t>
      </w:r>
      <w:hyperlink r:id="rId11" w:history="1">
        <w:r w:rsidRPr="004852F0">
          <w:rPr>
            <w:rStyle w:val="Hyperlink"/>
            <w:rFonts w:ascii="Calibri" w:eastAsiaTheme="majorEastAsia" w:hAnsi="Calibri" w:cs="Calibri"/>
          </w:rPr>
          <w:t>People@ecu.edu.au</w:t>
        </w:r>
      </w:hyperlink>
    </w:p>
    <w:p w14:paraId="0E6985E3" w14:textId="77777777" w:rsidR="003A410E" w:rsidRPr="00755F18" w:rsidRDefault="003A410E" w:rsidP="00755F18"/>
    <w:sectPr w:rsidR="003A410E" w:rsidRPr="00755F18" w:rsidSect="00C07FDF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134" w:right="1134" w:bottom="1440" w:left="1134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ED276" w14:textId="77777777" w:rsidR="00625FAF" w:rsidRDefault="00625FAF" w:rsidP="00BA6F86">
      <w:pPr>
        <w:spacing w:after="0" w:line="240" w:lineRule="auto"/>
      </w:pPr>
      <w:r>
        <w:separator/>
      </w:r>
    </w:p>
  </w:endnote>
  <w:endnote w:type="continuationSeparator" w:id="0">
    <w:p w14:paraId="66CBAA3D" w14:textId="77777777" w:rsidR="00625FAF" w:rsidRDefault="00625FAF" w:rsidP="00BA6F86">
      <w:pPr>
        <w:spacing w:after="0" w:line="240" w:lineRule="auto"/>
      </w:pPr>
      <w:r>
        <w:continuationSeparator/>
      </w:r>
    </w:p>
  </w:endnote>
  <w:endnote w:type="continuationNotice" w:id="1">
    <w:p w14:paraId="233057BC" w14:textId="77777777" w:rsidR="00625FAF" w:rsidRDefault="00625F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C929D" w14:textId="62B0E6D6" w:rsidR="00625FAF" w:rsidRDefault="00625FA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90" behindDoc="0" locked="0" layoutInCell="1" allowOverlap="1" wp14:anchorId="379487BE" wp14:editId="3E0A1A5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405765"/>
              <wp:effectExtent l="0" t="0" r="5715" b="0"/>
              <wp:wrapNone/>
              <wp:docPr id="2074860479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3639D6" w14:textId="17558516" w:rsidR="00625FAF" w:rsidRPr="00625FAF" w:rsidRDefault="00625FAF" w:rsidP="00625FA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25FA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9487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1.95pt;z-index:25166029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0C3639D6" w14:textId="17558516" w:rsidR="00625FAF" w:rsidRPr="00625FAF" w:rsidRDefault="00625FAF" w:rsidP="00625FA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25FAF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E616C" w14:textId="449DF95A" w:rsidR="00625FAF" w:rsidRDefault="00625FA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4" behindDoc="0" locked="0" layoutInCell="1" allowOverlap="1" wp14:anchorId="7B73CA68" wp14:editId="7E077FB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405765"/>
              <wp:effectExtent l="0" t="0" r="5715" b="0"/>
              <wp:wrapNone/>
              <wp:docPr id="1147863293" name="Text Box 3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E86A1B" w14:textId="193B63E7" w:rsidR="00625FAF" w:rsidRPr="00625FAF" w:rsidRDefault="00625FAF" w:rsidP="00625FA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25FA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73CA6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ECU Internal Information" style="position:absolute;margin-left:0;margin-top:0;width:121.05pt;height:31.95pt;z-index:25166131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" filled="f" stroked="f">
              <v:fill o:detectmouseclick="t"/>
              <v:textbox style="mso-fit-shape-to-text:t" inset="0,0,0,15pt">
                <w:txbxContent>
                  <w:p w14:paraId="32E86A1B" w14:textId="193B63E7" w:rsidR="00625FAF" w:rsidRPr="00625FAF" w:rsidRDefault="00625FAF" w:rsidP="00625FA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25FAF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111DB" w14:textId="1D93F18F" w:rsidR="00625FAF" w:rsidRDefault="00625FA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6" behindDoc="0" locked="0" layoutInCell="1" allowOverlap="1" wp14:anchorId="4FA6C20E" wp14:editId="59D76427">
              <wp:simplePos x="723569" y="100584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405765"/>
              <wp:effectExtent l="0" t="0" r="5715" b="0"/>
              <wp:wrapNone/>
              <wp:docPr id="701083589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A4E0DA" w14:textId="3C52FB5D" w:rsidR="00625FAF" w:rsidRPr="00625FAF" w:rsidRDefault="00625FAF" w:rsidP="00625FA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25FA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A6C20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ECU Internal Information" style="position:absolute;margin-left:0;margin-top:0;width:121.05pt;height:31.95pt;z-index:25165926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5CA4E0DA" w14:textId="3C52FB5D" w:rsidR="00625FAF" w:rsidRPr="00625FAF" w:rsidRDefault="00625FAF" w:rsidP="00625FA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625FAF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BCF00" w14:textId="77777777" w:rsidR="00625FAF" w:rsidRDefault="00625FAF" w:rsidP="00BA6F86">
      <w:pPr>
        <w:spacing w:after="0" w:line="240" w:lineRule="auto"/>
      </w:pPr>
      <w:r>
        <w:separator/>
      </w:r>
    </w:p>
  </w:footnote>
  <w:footnote w:type="continuationSeparator" w:id="0">
    <w:p w14:paraId="1FCC2AD5" w14:textId="77777777" w:rsidR="00625FAF" w:rsidRDefault="00625FAF" w:rsidP="00BA6F86">
      <w:pPr>
        <w:spacing w:after="0" w:line="240" w:lineRule="auto"/>
      </w:pPr>
      <w:r>
        <w:continuationSeparator/>
      </w:r>
    </w:p>
  </w:footnote>
  <w:footnote w:type="continuationNotice" w:id="1">
    <w:p w14:paraId="272DC94B" w14:textId="77777777" w:rsidR="00625FAF" w:rsidRDefault="00625FA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35670" w14:textId="77777777" w:rsidR="00B65832" w:rsidRDefault="00B6583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23A9DA" wp14:editId="0D37E9A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768" cy="10691999"/>
          <wp:effectExtent l="0" t="0" r="0" b="1905"/>
          <wp:wrapNone/>
          <wp:docPr id="16511477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87475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8CB17" w14:textId="77777777" w:rsidR="006E3A84" w:rsidRDefault="00CA315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50BCD97" wp14:editId="20DAE17D">
              <wp:simplePos x="0" y="0"/>
              <wp:positionH relativeFrom="column">
                <wp:posOffset>-631190</wp:posOffset>
              </wp:positionH>
              <wp:positionV relativeFrom="paragraph">
                <wp:posOffset>-720090</wp:posOffset>
              </wp:positionV>
              <wp:extent cx="7302500" cy="1562100"/>
              <wp:effectExtent l="0" t="0" r="0" b="0"/>
              <wp:wrapTopAndBottom/>
              <wp:docPr id="1966121069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2500" cy="156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82E6BD" id="Rectangle 3" o:spid="_x0000_s1026" style="position:absolute;margin-left:-49.7pt;margin-top:-56.7pt;width:575pt;height:12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" filled="f" stroked="f" strokeweight="1pt">
              <w10:wrap type="topAndBottom"/>
            </v:rect>
          </w:pict>
        </mc:Fallback>
      </mc:AlternateContent>
    </w:r>
    <w:r w:rsidR="006E3A84">
      <w:rPr>
        <w:noProof/>
      </w:rPr>
      <w:drawing>
        <wp:anchor distT="0" distB="0" distL="114300" distR="114300" simplePos="0" relativeHeight="251658241" behindDoc="1" locked="0" layoutInCell="1" allowOverlap="1" wp14:anchorId="080944C4" wp14:editId="669FCA33">
          <wp:simplePos x="0" y="0"/>
          <wp:positionH relativeFrom="page">
            <wp:posOffset>12700</wp:posOffset>
          </wp:positionH>
          <wp:positionV relativeFrom="page">
            <wp:posOffset>4445</wp:posOffset>
          </wp:positionV>
          <wp:extent cx="7558767" cy="10691997"/>
          <wp:effectExtent l="0" t="0" r="0" b="1905"/>
          <wp:wrapNone/>
          <wp:docPr id="879727936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1452286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D40D5"/>
    <w:multiLevelType w:val="multilevel"/>
    <w:tmpl w:val="C958E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D137C3"/>
    <w:multiLevelType w:val="hybridMultilevel"/>
    <w:tmpl w:val="72DCF4F4"/>
    <w:lvl w:ilvl="0" w:tplc="FA38ECA0">
      <w:start w:val="1"/>
      <w:numFmt w:val="bullet"/>
      <w:pStyle w:val="Body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59151057">
    <w:abstractNumId w:val="0"/>
  </w:num>
  <w:num w:numId="2" w16cid:durableId="27535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FAF"/>
    <w:rsid w:val="000B74DE"/>
    <w:rsid w:val="000D086B"/>
    <w:rsid w:val="000F613D"/>
    <w:rsid w:val="0013544E"/>
    <w:rsid w:val="00152785"/>
    <w:rsid w:val="00196093"/>
    <w:rsid w:val="00296BE1"/>
    <w:rsid w:val="00356A34"/>
    <w:rsid w:val="00390A8A"/>
    <w:rsid w:val="003A410E"/>
    <w:rsid w:val="003C5EBD"/>
    <w:rsid w:val="00424DE4"/>
    <w:rsid w:val="00445D28"/>
    <w:rsid w:val="0045571A"/>
    <w:rsid w:val="00484C43"/>
    <w:rsid w:val="00517973"/>
    <w:rsid w:val="0053712A"/>
    <w:rsid w:val="00574464"/>
    <w:rsid w:val="0058688D"/>
    <w:rsid w:val="005B1639"/>
    <w:rsid w:val="005C3D19"/>
    <w:rsid w:val="006013C9"/>
    <w:rsid w:val="00625FAF"/>
    <w:rsid w:val="00643A3F"/>
    <w:rsid w:val="006611C6"/>
    <w:rsid w:val="006949D6"/>
    <w:rsid w:val="006D7D44"/>
    <w:rsid w:val="006E3A84"/>
    <w:rsid w:val="007419EA"/>
    <w:rsid w:val="00755F18"/>
    <w:rsid w:val="00756C71"/>
    <w:rsid w:val="00766C7D"/>
    <w:rsid w:val="007F22B9"/>
    <w:rsid w:val="00822993"/>
    <w:rsid w:val="00865C2C"/>
    <w:rsid w:val="00895A88"/>
    <w:rsid w:val="00984AE6"/>
    <w:rsid w:val="009A190E"/>
    <w:rsid w:val="009F2B14"/>
    <w:rsid w:val="00A80A42"/>
    <w:rsid w:val="00AD6AD8"/>
    <w:rsid w:val="00B65832"/>
    <w:rsid w:val="00BA6F86"/>
    <w:rsid w:val="00BD76D5"/>
    <w:rsid w:val="00C07FDF"/>
    <w:rsid w:val="00CA315A"/>
    <w:rsid w:val="00CB2A89"/>
    <w:rsid w:val="00CE384E"/>
    <w:rsid w:val="00CE6490"/>
    <w:rsid w:val="00D463D8"/>
    <w:rsid w:val="00D602E1"/>
    <w:rsid w:val="00DD4B12"/>
    <w:rsid w:val="00E37511"/>
    <w:rsid w:val="00E43FC7"/>
    <w:rsid w:val="00E55865"/>
    <w:rsid w:val="00E630D8"/>
    <w:rsid w:val="00EF00D9"/>
    <w:rsid w:val="00F42BDF"/>
    <w:rsid w:val="00F64C72"/>
    <w:rsid w:val="00F872A9"/>
    <w:rsid w:val="00FB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B5725A"/>
  <w15:chartTrackingRefBased/>
  <w15:docId w15:val="{A706FADA-ECAE-476B-9BC4-56DA3BBF5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EBD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30D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1C857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30D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1C857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30D8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1C857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0D8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1C857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0D8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1C857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0D8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0D8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0D8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0D8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0D8"/>
    <w:rPr>
      <w:rFonts w:asciiTheme="majorHAnsi" w:eastAsiaTheme="majorEastAsia" w:hAnsiTheme="majorHAnsi" w:cstheme="majorBidi"/>
      <w:color w:val="1C857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630D8"/>
    <w:rPr>
      <w:rFonts w:asciiTheme="majorHAnsi" w:eastAsiaTheme="majorEastAsia" w:hAnsiTheme="majorHAnsi" w:cstheme="majorBidi"/>
      <w:color w:val="1C857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30D8"/>
    <w:rPr>
      <w:rFonts w:eastAsiaTheme="majorEastAsia" w:cstheme="majorBidi"/>
      <w:color w:val="1C857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30D8"/>
    <w:rPr>
      <w:rFonts w:eastAsiaTheme="majorEastAsia" w:cstheme="majorBidi"/>
      <w:i/>
      <w:iCs/>
      <w:color w:val="1C857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0D8"/>
    <w:rPr>
      <w:rFonts w:eastAsiaTheme="majorEastAsia" w:cstheme="majorBidi"/>
      <w:color w:val="1C857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0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0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0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0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30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30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0D8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30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30D8"/>
    <w:pPr>
      <w:spacing w:before="160" w:line="278" w:lineRule="auto"/>
      <w:jc w:val="center"/>
    </w:pPr>
    <w:rPr>
      <w:rFonts w:eastAsiaTheme="minorEastAsia"/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630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30D8"/>
    <w:pPr>
      <w:spacing w:line="278" w:lineRule="auto"/>
      <w:ind w:left="720"/>
      <w:contextualSpacing/>
    </w:pPr>
    <w:rPr>
      <w:rFonts w:eastAsiaTheme="minorEastAsia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E630D8"/>
    <w:rPr>
      <w:i/>
      <w:iCs/>
      <w:color w:val="1C857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0D8"/>
    <w:pPr>
      <w:pBdr>
        <w:top w:val="single" w:sz="4" w:space="10" w:color="1C8571" w:themeColor="accent1" w:themeShade="BF"/>
        <w:bottom w:val="single" w:sz="4" w:space="10" w:color="1C8571" w:themeColor="accent1" w:themeShade="BF"/>
      </w:pBdr>
      <w:spacing w:before="360" w:after="360" w:line="278" w:lineRule="auto"/>
      <w:ind w:left="864" w:right="864"/>
      <w:jc w:val="center"/>
    </w:pPr>
    <w:rPr>
      <w:rFonts w:eastAsiaTheme="minorEastAsia"/>
      <w:i/>
      <w:iCs/>
      <w:color w:val="1C857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0D8"/>
    <w:rPr>
      <w:i/>
      <w:iCs/>
      <w:color w:val="1C857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30D8"/>
    <w:rPr>
      <w:b/>
      <w:bCs/>
      <w:smallCaps/>
      <w:color w:val="1C857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A6F86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A6F8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A6F86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A6F86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755F18"/>
    <w:rPr>
      <w:color w:val="26B2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5F1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872A9"/>
    <w:rPr>
      <w:b/>
      <w:bCs/>
    </w:rPr>
  </w:style>
  <w:style w:type="paragraph" w:customStyle="1" w:styleId="BodyBullets">
    <w:name w:val="Body Bullets"/>
    <w:basedOn w:val="ListParagraph"/>
    <w:qFormat/>
    <w:rsid w:val="00CE6490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rsid w:val="003C5E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1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6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80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43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6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eople@ecu.edu.a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Human%20Resource%20Services\HRS\HRS%20Individual%20Working%20Folders\CANNON-LE%20BOZEC%20Nathalie\Templates\MS%20ECU%20%20Templates\CS24020175_Letterhead%20Joondalu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59C11608F9D4887A11D94E98988A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01D76-FCA4-45F1-A8C6-CB631356ED4F}"/>
      </w:docPartPr>
      <w:docPartBody>
        <w:p w:rsidR="000F7FB1" w:rsidRDefault="000F7FB1" w:rsidP="000F7FB1">
          <w:pPr>
            <w:pStyle w:val="759C11608F9D4887A11D94E98988ADE4"/>
          </w:pPr>
          <w:r w:rsidRPr="0041012E">
            <w:rPr>
              <w:rStyle w:val="PlaceholderText"/>
            </w:rPr>
            <w:t>Click or tap to enter a date.</w:t>
          </w:r>
        </w:p>
      </w:docPartBody>
    </w:docPart>
    <w:docPart>
      <w:docPartPr>
        <w:name w:val="7B650F08EC5B44D6BA9BE2A64DAD6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2701D-1AF4-4DA5-AB2F-476A0DB77490}"/>
      </w:docPartPr>
      <w:docPartBody>
        <w:p w:rsidR="000F7FB1" w:rsidRDefault="000F7FB1" w:rsidP="000F7FB1">
          <w:pPr>
            <w:pStyle w:val="7B650F08EC5B44D6BA9BE2A64DAD6C9F"/>
          </w:pPr>
          <w:r w:rsidRPr="0041012E">
            <w:rPr>
              <w:rStyle w:val="PlaceholderText"/>
              <w:rFonts w:eastAsiaTheme="majorEastAsia" w:cstheme="minorHAnsi"/>
            </w:rPr>
            <w:t>Employee Full Name</w:t>
          </w:r>
        </w:p>
      </w:docPartBody>
    </w:docPart>
    <w:docPart>
      <w:docPartPr>
        <w:name w:val="66CF5D7811D5454D8120744DAB179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076CA-4A08-46E1-A03B-590633D9ABAE}"/>
      </w:docPartPr>
      <w:docPartBody>
        <w:p w:rsidR="000F7FB1" w:rsidRDefault="000F7FB1" w:rsidP="000F7FB1">
          <w:pPr>
            <w:pStyle w:val="66CF5D7811D5454D8120744DAB1790C6"/>
          </w:pPr>
          <w:r w:rsidRPr="003245E7">
            <w:rPr>
              <w:rStyle w:val="PlaceholderText"/>
            </w:rPr>
            <w:t>Enter School/Centre.</w:t>
          </w:r>
        </w:p>
      </w:docPartBody>
    </w:docPart>
    <w:docPart>
      <w:docPartPr>
        <w:name w:val="793FA24403214A018BEAC335ED665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410D0-8BBE-4D05-BD78-19D298C6AF26}"/>
      </w:docPartPr>
      <w:docPartBody>
        <w:p w:rsidR="000F7FB1" w:rsidRDefault="000F7FB1" w:rsidP="000F7FB1">
          <w:pPr>
            <w:pStyle w:val="793FA24403214A018BEAC335ED665541"/>
          </w:pPr>
          <w:r>
            <w:rPr>
              <w:rStyle w:val="PlaceholderText"/>
              <w:rFonts w:eastAsiaTheme="majorEastAsia" w:cstheme="minorHAnsi"/>
            </w:rPr>
            <w:t>Enter</w:t>
          </w:r>
          <w:r w:rsidRPr="0041012E">
            <w:rPr>
              <w:rStyle w:val="PlaceholderText"/>
              <w:rFonts w:eastAsiaTheme="majorEastAsia" w:cstheme="minorHAnsi"/>
            </w:rPr>
            <w:t xml:space="preserve"> ECU Email address</w:t>
          </w:r>
        </w:p>
      </w:docPartBody>
    </w:docPart>
    <w:docPart>
      <w:docPartPr>
        <w:name w:val="12C6B660913541809B48CF48C5FB9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E600F-0B15-4A51-B78C-E3E5D47840B4}"/>
      </w:docPartPr>
      <w:docPartBody>
        <w:p w:rsidR="000F7FB1" w:rsidRDefault="000F7FB1" w:rsidP="000F7FB1">
          <w:pPr>
            <w:pStyle w:val="12C6B660913541809B48CF48C5FB9542"/>
          </w:pPr>
          <w:r>
            <w:rPr>
              <w:rStyle w:val="PlaceholderText"/>
              <w:rFonts w:eastAsiaTheme="majorEastAsia" w:cstheme="minorHAnsi"/>
            </w:rPr>
            <w:t>Enter</w:t>
          </w:r>
          <w:r w:rsidRPr="0041012E">
            <w:rPr>
              <w:rStyle w:val="PlaceholderText"/>
              <w:rFonts w:eastAsiaTheme="majorEastAsia" w:cstheme="minorHAnsi"/>
            </w:rPr>
            <w:t xml:space="preserve"> Employee Number</w:t>
          </w:r>
        </w:p>
      </w:docPartBody>
    </w:docPart>
    <w:docPart>
      <w:docPartPr>
        <w:name w:val="2CA4B617FA2144C5B21EB53FB3B96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7047B-32B4-448E-BDA8-2A63F2B26AA3}"/>
      </w:docPartPr>
      <w:docPartBody>
        <w:p w:rsidR="000F7FB1" w:rsidRDefault="000F7FB1" w:rsidP="000F7FB1">
          <w:pPr>
            <w:pStyle w:val="2CA4B617FA2144C5B21EB53FB3B96E42"/>
          </w:pPr>
          <w:r w:rsidRPr="0041012E">
            <w:rPr>
              <w:rStyle w:val="PlaceholderText"/>
              <w:rFonts w:eastAsiaTheme="majorEastAsia" w:cstheme="minorHAnsi"/>
            </w:rPr>
            <w:t>Employee Name</w:t>
          </w:r>
        </w:p>
      </w:docPartBody>
    </w:docPart>
    <w:docPart>
      <w:docPartPr>
        <w:name w:val="81E6D1282EF447BD9687EFE47EDFC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8B1700-1D8D-4402-823A-55685963B89A}"/>
      </w:docPartPr>
      <w:docPartBody>
        <w:p w:rsidR="000F7FB1" w:rsidRDefault="000F7FB1" w:rsidP="000F7FB1">
          <w:pPr>
            <w:pStyle w:val="81E6D1282EF447BD9687EFE47EDFCD85"/>
          </w:pPr>
          <w:r w:rsidRPr="0041012E">
            <w:rPr>
              <w:rStyle w:val="PlaceholderText"/>
              <w:rFonts w:eastAsiaTheme="majorEastAsia" w:cstheme="minorHAnsi"/>
            </w:rPr>
            <w:t>Insert name (as per HR Delegations)</w:t>
          </w:r>
        </w:p>
      </w:docPartBody>
    </w:docPart>
    <w:docPart>
      <w:docPartPr>
        <w:name w:val="B72DEF2E78384CF595BAE727EF5D6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1AD04-F625-4A27-8914-533811D768B9}"/>
      </w:docPartPr>
      <w:docPartBody>
        <w:p w:rsidR="000F7FB1" w:rsidRDefault="000F7FB1" w:rsidP="000F7FB1">
          <w:pPr>
            <w:pStyle w:val="B72DEF2E78384CF595BAE727EF5D6EC2"/>
          </w:pPr>
          <w:r w:rsidRPr="0041012E">
            <w:rPr>
              <w:rStyle w:val="PlaceholderText"/>
              <w:rFonts w:eastAsiaTheme="majorEastAsia" w:cstheme="minorHAnsi"/>
            </w:rPr>
            <w:t>Insert business title.</w:t>
          </w:r>
        </w:p>
      </w:docPartBody>
    </w:docPart>
    <w:docPart>
      <w:docPartPr>
        <w:name w:val="32E0E618DF874D699527DAEE6F0BF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F026B-058C-4176-B84E-F3AA94E00A6A}"/>
      </w:docPartPr>
      <w:docPartBody>
        <w:p w:rsidR="000F7FB1" w:rsidRDefault="000F7FB1" w:rsidP="000F7FB1">
          <w:pPr>
            <w:pStyle w:val="32E0E618DF874D699527DAEE6F0BF103"/>
          </w:pPr>
          <w:r w:rsidRPr="003245E7">
            <w:rPr>
              <w:rStyle w:val="PlaceholderText"/>
            </w:rPr>
            <w:t>Enter School/Centre.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FB1"/>
    <w:rsid w:val="000F7FB1"/>
    <w:rsid w:val="00E5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0F7FB1"/>
    <w:rPr>
      <w:color w:val="808080"/>
    </w:rPr>
  </w:style>
  <w:style w:type="paragraph" w:customStyle="1" w:styleId="759C11608F9D4887A11D94E98988ADE4">
    <w:name w:val="759C11608F9D4887A11D94E98988ADE4"/>
    <w:rsid w:val="000F7FB1"/>
  </w:style>
  <w:style w:type="paragraph" w:customStyle="1" w:styleId="7B650F08EC5B44D6BA9BE2A64DAD6C9F">
    <w:name w:val="7B650F08EC5B44D6BA9BE2A64DAD6C9F"/>
    <w:rsid w:val="000F7FB1"/>
  </w:style>
  <w:style w:type="paragraph" w:customStyle="1" w:styleId="66CF5D7811D5454D8120744DAB1790C6">
    <w:name w:val="66CF5D7811D5454D8120744DAB1790C6"/>
    <w:rsid w:val="000F7FB1"/>
  </w:style>
  <w:style w:type="paragraph" w:customStyle="1" w:styleId="793FA24403214A018BEAC335ED665541">
    <w:name w:val="793FA24403214A018BEAC335ED665541"/>
    <w:rsid w:val="000F7FB1"/>
  </w:style>
  <w:style w:type="paragraph" w:customStyle="1" w:styleId="12C6B660913541809B48CF48C5FB9542">
    <w:name w:val="12C6B660913541809B48CF48C5FB9542"/>
    <w:rsid w:val="000F7FB1"/>
  </w:style>
  <w:style w:type="paragraph" w:customStyle="1" w:styleId="2CA4B617FA2144C5B21EB53FB3B96E42">
    <w:name w:val="2CA4B617FA2144C5B21EB53FB3B96E42"/>
    <w:rsid w:val="000F7FB1"/>
  </w:style>
  <w:style w:type="paragraph" w:customStyle="1" w:styleId="81E6D1282EF447BD9687EFE47EDFCD85">
    <w:name w:val="81E6D1282EF447BD9687EFE47EDFCD85"/>
    <w:rsid w:val="000F7FB1"/>
  </w:style>
  <w:style w:type="paragraph" w:customStyle="1" w:styleId="B72DEF2E78384CF595BAE727EF5D6EC2">
    <w:name w:val="B72DEF2E78384CF595BAE727EF5D6EC2"/>
    <w:rsid w:val="000F7FB1"/>
  </w:style>
  <w:style w:type="paragraph" w:customStyle="1" w:styleId="32E0E618DF874D699527DAEE6F0BF103">
    <w:name w:val="32E0E618DF874D699527DAEE6F0BF103"/>
    <w:rsid w:val="000F7F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CU Branding">
      <a:dk1>
        <a:srgbClr val="000000"/>
      </a:dk1>
      <a:lt1>
        <a:srgbClr val="EFF3F2"/>
      </a:lt1>
      <a:dk2>
        <a:srgbClr val="0E2841"/>
      </a:dk2>
      <a:lt2>
        <a:srgbClr val="FFFFFF"/>
      </a:lt2>
      <a:accent1>
        <a:srgbClr val="26B298"/>
      </a:accent1>
      <a:accent2>
        <a:srgbClr val="B11D75"/>
      </a:accent2>
      <a:accent3>
        <a:srgbClr val="26B298"/>
      </a:accent3>
      <a:accent4>
        <a:srgbClr val="B11D75"/>
      </a:accent4>
      <a:accent5>
        <a:srgbClr val="26B298"/>
      </a:accent5>
      <a:accent6>
        <a:srgbClr val="B11D76"/>
      </a:accent6>
      <a:hlink>
        <a:srgbClr val="26B286"/>
      </a:hlink>
      <a:folHlink>
        <a:srgbClr val="B11D75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cd8044-5181-49a0-8c1a-2b4d54edc993">
      <Terms xmlns="http://schemas.microsoft.com/office/infopath/2007/PartnerControls"/>
    </lcf76f155ced4ddcb4097134ff3c332f>
    <TaxCatchAll xmlns="6b251b1d-8389-47a8-9ef5-19ba51eb251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AA4E0A75B48449850993E2543C1A0C" ma:contentTypeVersion="18" ma:contentTypeDescription="Create a new document." ma:contentTypeScope="" ma:versionID="85f3b1e5dedfbd8e614aa6b73c67b82b">
  <xsd:schema xmlns:xsd="http://www.w3.org/2001/XMLSchema" xmlns:xs="http://www.w3.org/2001/XMLSchema" xmlns:p="http://schemas.microsoft.com/office/2006/metadata/properties" xmlns:ns2="6b251b1d-8389-47a8-9ef5-19ba51eb251f" xmlns:ns3="94cd8044-5181-49a0-8c1a-2b4d54edc993" targetNamespace="http://schemas.microsoft.com/office/2006/metadata/properties" ma:root="true" ma:fieldsID="bc8869feb0eb11a7ce81e565456e9ef5" ns2:_="" ns3:_="">
    <xsd:import namespace="6b251b1d-8389-47a8-9ef5-19ba51eb251f"/>
    <xsd:import namespace="94cd8044-5181-49a0-8c1a-2b4d54edc99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251b1d-8389-47a8-9ef5-19ba51eb251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d46181-d5a6-4b19-a5ca-f8121f513b6b}" ma:internalName="TaxCatchAll" ma:showField="CatchAllData" ma:web="6b251b1d-8389-47a8-9ef5-19ba51eb25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d8044-5181-49a0-8c1a-2b4d54edc9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6d2f554-d03b-4809-9b7d-234c481439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D2E1FF-3A87-42D8-9E52-276E3DE2C0C9}">
  <ds:schemaRefs>
    <ds:schemaRef ds:uri="http://schemas.microsoft.com/office/2006/metadata/properties"/>
    <ds:schemaRef ds:uri="http://schemas.microsoft.com/office/infopath/2007/PartnerControls"/>
    <ds:schemaRef ds:uri="94cd8044-5181-49a0-8c1a-2b4d54edc993"/>
    <ds:schemaRef ds:uri="6b251b1d-8389-47a8-9ef5-19ba51eb251f"/>
  </ds:schemaRefs>
</ds:datastoreItem>
</file>

<file path=customXml/itemProps2.xml><?xml version="1.0" encoding="utf-8"?>
<ds:datastoreItem xmlns:ds="http://schemas.openxmlformats.org/officeDocument/2006/customXml" ds:itemID="{616D818E-FE23-44B4-A77D-F0144F4699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FD0997-A152-4CEA-A97E-6F4F7BAFFB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251b1d-8389-47a8-9ef5-19ba51eb251f"/>
    <ds:schemaRef ds:uri="94cd8044-5181-49a0-8c1a-2b4d54edc9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094A93-C0E7-794C-B29F-A6ACB135A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CS24020175_Letterhead Joondalup</Template>
  <TotalTime>3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CANNON-LE BOZEC</dc:creator>
  <cp:keywords/>
  <dc:description/>
  <cp:lastModifiedBy>Nathalie CANNON-LE BOZEC</cp:lastModifiedBy>
  <cp:revision>2</cp:revision>
  <cp:lastPrinted>2024-12-03T08:09:00Z</cp:lastPrinted>
  <dcterms:created xsi:type="dcterms:W3CDTF">2025-06-17T07:12:00Z</dcterms:created>
  <dcterms:modified xsi:type="dcterms:W3CDTF">2025-06-17T07:15:00Z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0x0101003BAA4E0A75B48449850993E2543C1A0C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29c9afc5,7babdbbf,446b00fd</vt:lpwstr>
  </property>
  <property fmtid="{D5CDD505-2E9C-101B-9397-08002B2CF9AE}" pid="5" name="ClassificationContentMarkingFooterFontProps">
    <vt:lpwstr>#000000,12,Calibri</vt:lpwstr>
  </property>
  <property fmtid="{D5CDD505-2E9C-101B-9397-08002B2CF9AE}" pid="6" name="ClassificationContentMarkingFooterText">
    <vt:lpwstr>ECU Internal Information</vt:lpwstr>
  </property>
  <property fmtid="{D5CDD505-2E9C-101B-9397-08002B2CF9AE}" pid="7" name="MSIP_Label_03081eab-cc3f-49a2-9582-7dfc12a01625_Enabled">
    <vt:lpwstr>true</vt:lpwstr>
  </property>
  <property fmtid="{D5CDD505-2E9C-101B-9397-08002B2CF9AE}" pid="8" name="MSIP_Label_03081eab-cc3f-49a2-9582-7dfc12a01625_SetDate">
    <vt:lpwstr>2025-06-17T07:14:29Z</vt:lpwstr>
  </property>
  <property fmtid="{D5CDD505-2E9C-101B-9397-08002B2CF9AE}" pid="9" name="MSIP_Label_03081eab-cc3f-49a2-9582-7dfc12a01625_Method">
    <vt:lpwstr>Standard</vt:lpwstr>
  </property>
  <property fmtid="{D5CDD505-2E9C-101B-9397-08002B2CF9AE}" pid="10" name="MSIP_Label_03081eab-cc3f-49a2-9582-7dfc12a01625_Name">
    <vt:lpwstr>Internal</vt:lpwstr>
  </property>
  <property fmtid="{D5CDD505-2E9C-101B-9397-08002B2CF9AE}" pid="11" name="MSIP_Label_03081eab-cc3f-49a2-9582-7dfc12a01625_SiteId">
    <vt:lpwstr>9bcb323d-7fa3-45e7-a36f-6d9cfdbcc272</vt:lpwstr>
  </property>
  <property fmtid="{D5CDD505-2E9C-101B-9397-08002B2CF9AE}" pid="12" name="MSIP_Label_03081eab-cc3f-49a2-9582-7dfc12a01625_ActionId">
    <vt:lpwstr>71937afe-0d3d-4a04-8c76-45a5c733a55f</vt:lpwstr>
  </property>
  <property fmtid="{D5CDD505-2E9C-101B-9397-08002B2CF9AE}" pid="13" name="MSIP_Label_03081eab-cc3f-49a2-9582-7dfc12a01625_ContentBits">
    <vt:lpwstr>2</vt:lpwstr>
  </property>
</Properties>
</file>