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4A6DB" w14:textId="3F61056E" w:rsidR="00116071" w:rsidRDefault="00CD12B6" w:rsidP="00116071">
      <w:pPr>
        <w:pStyle w:val="Heading2"/>
        <w:spacing w:before="120"/>
        <w:jc w:val="center"/>
        <w:rPr>
          <w:b w:val="0"/>
          <w:bCs/>
          <w:color w:val="30353B" w:themeColor="text1" w:themeShade="BF"/>
          <w:sz w:val="36"/>
          <w:szCs w:val="36"/>
        </w:rPr>
      </w:pPr>
      <w:r>
        <w:rPr>
          <w:b w:val="0"/>
          <w:bCs/>
          <w:color w:val="30353B" w:themeColor="text1" w:themeShade="BF"/>
          <w:sz w:val="36"/>
          <w:szCs w:val="36"/>
        </w:rPr>
        <w:t>WAAPA</w:t>
      </w:r>
      <w:r w:rsidR="00116071" w:rsidRPr="00116071">
        <w:rPr>
          <w:b w:val="0"/>
          <w:bCs/>
          <w:color w:val="30353B" w:themeColor="text1" w:themeShade="BF"/>
          <w:sz w:val="36"/>
          <w:szCs w:val="36"/>
        </w:rPr>
        <w:t xml:space="preserve"> Advisory Board</w:t>
      </w:r>
    </w:p>
    <w:p w14:paraId="1639F0B8" w14:textId="45C4C7E0" w:rsidR="00116071" w:rsidRPr="00116071" w:rsidRDefault="00116071" w:rsidP="00116071">
      <w:pPr>
        <w:pStyle w:val="Heading2"/>
        <w:spacing w:before="120"/>
        <w:jc w:val="center"/>
        <w:rPr>
          <w:color w:val="30353B" w:themeColor="text1" w:themeShade="BF"/>
          <w:sz w:val="36"/>
          <w:szCs w:val="36"/>
        </w:rPr>
      </w:pPr>
      <w:r w:rsidRPr="00116071">
        <w:rPr>
          <w:b w:val="0"/>
          <w:bCs/>
          <w:color w:val="30353B" w:themeColor="text1" w:themeShade="BF"/>
          <w:sz w:val="36"/>
          <w:szCs w:val="36"/>
        </w:rPr>
        <w:t>Expression of Interest form:</w:t>
      </w:r>
    </w:p>
    <w:p w14:paraId="47D489CD" w14:textId="45745770" w:rsidR="00116071" w:rsidRPr="00116071" w:rsidRDefault="00116071" w:rsidP="00116071">
      <w:pPr>
        <w:pStyle w:val="Heading2"/>
        <w:spacing w:after="240"/>
        <w:jc w:val="center"/>
        <w:rPr>
          <w:b w:val="0"/>
          <w:bCs/>
          <w:color w:val="30353B" w:themeColor="text1" w:themeShade="BF"/>
          <w:sz w:val="40"/>
          <w:szCs w:val="40"/>
        </w:rPr>
      </w:pPr>
      <w:r w:rsidRPr="00116071">
        <w:rPr>
          <w:b w:val="0"/>
          <w:bCs/>
          <w:color w:val="30353B" w:themeColor="text1" w:themeShade="BF"/>
          <w:sz w:val="40"/>
          <w:szCs w:val="40"/>
        </w:rPr>
        <w:t xml:space="preserve">Advisory Board Student Member for </w:t>
      </w:r>
      <w:r w:rsidR="00633E67">
        <w:rPr>
          <w:b w:val="0"/>
          <w:bCs/>
          <w:color w:val="30353B" w:themeColor="text1" w:themeShade="BF"/>
          <w:sz w:val="40"/>
          <w:szCs w:val="40"/>
        </w:rPr>
        <w:t>2026</w:t>
      </w:r>
    </w:p>
    <w:p w14:paraId="538B4BF6" w14:textId="77777777" w:rsidR="00BE667B" w:rsidRPr="00BE667B" w:rsidRDefault="00BE667B" w:rsidP="00BE667B">
      <w:pPr>
        <w:pBdr>
          <w:top w:val="single" w:sz="4" w:space="1" w:color="auto"/>
        </w:pBdr>
        <w:spacing w:before="200" w:after="60"/>
        <w:rPr>
          <w:bCs/>
          <w:color w:val="0070C0"/>
          <w:sz w:val="4"/>
          <w:szCs w:val="4"/>
        </w:rPr>
      </w:pPr>
    </w:p>
    <w:p w14:paraId="7D4CFC1E" w14:textId="7ABD8459" w:rsidR="00F0221A" w:rsidRPr="00BE667B" w:rsidRDefault="00F0221A" w:rsidP="00BE667B">
      <w:pPr>
        <w:spacing w:before="2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About the Advisory Board</w:t>
      </w:r>
    </w:p>
    <w:p w14:paraId="5F3FC90E" w14:textId="10B4A637" w:rsidR="00F0221A" w:rsidRPr="00F0221A" w:rsidRDefault="00F0221A" w:rsidP="00BE667B">
      <w:pPr>
        <w:spacing w:after="0"/>
        <w:rPr>
          <w:bCs/>
        </w:rPr>
      </w:pPr>
      <w:r w:rsidRPr="00F0221A">
        <w:rPr>
          <w:bCs/>
        </w:rPr>
        <w:t>The Advisory Board</w:t>
      </w:r>
      <w:r w:rsidR="00CD12B6">
        <w:rPr>
          <w:bCs/>
        </w:rPr>
        <w:t xml:space="preserve"> of the Western Australian Academy of Performing Arts (WAAPA Advisory Board)</w:t>
      </w:r>
      <w:r w:rsidRPr="00F0221A">
        <w:rPr>
          <w:bCs/>
        </w:rPr>
        <w:t xml:space="preserve"> </w:t>
      </w:r>
      <w:r w:rsidR="00CA03AC" w:rsidRPr="00CA03AC">
        <w:rPr>
          <w:bCs/>
        </w:rPr>
        <w:t xml:space="preserve">provides the University Council with strategic advice in relation to </w:t>
      </w:r>
      <w:r w:rsidR="007F67BB">
        <w:rPr>
          <w:bCs/>
        </w:rPr>
        <w:t xml:space="preserve">WAAPA.  </w:t>
      </w:r>
      <w:r w:rsidR="00CA03AC" w:rsidRPr="00CA03AC">
        <w:rPr>
          <w:bCs/>
        </w:rPr>
        <w:t>The Advisory Board comprises</w:t>
      </w:r>
      <w:r w:rsidRPr="00F0221A">
        <w:rPr>
          <w:bCs/>
        </w:rPr>
        <w:t>:</w:t>
      </w:r>
    </w:p>
    <w:p w14:paraId="2D11009E" w14:textId="206DA4EB" w:rsidR="00F0221A" w:rsidRPr="00F0221A" w:rsidRDefault="00F0221A" w:rsidP="00BE667B">
      <w:pPr>
        <w:pStyle w:val="ListParagraph"/>
        <w:numPr>
          <w:ilvl w:val="0"/>
          <w:numId w:val="12"/>
        </w:numPr>
        <w:spacing w:before="60" w:after="0"/>
        <w:ind w:left="709" w:hanging="352"/>
        <w:contextualSpacing w:val="0"/>
        <w:rPr>
          <w:bCs/>
        </w:rPr>
      </w:pPr>
      <w:r>
        <w:rPr>
          <w:bCs/>
        </w:rPr>
        <w:t>up to</w:t>
      </w:r>
      <w:r w:rsidRPr="00F0221A">
        <w:rPr>
          <w:bCs/>
        </w:rPr>
        <w:t xml:space="preserve"> </w:t>
      </w:r>
      <w:r w:rsidR="00CD12B6">
        <w:rPr>
          <w:bCs/>
        </w:rPr>
        <w:t>six</w:t>
      </w:r>
      <w:r w:rsidRPr="00F0221A">
        <w:rPr>
          <w:bCs/>
        </w:rPr>
        <w:t xml:space="preserve"> external members appointed by Council; </w:t>
      </w:r>
    </w:p>
    <w:p w14:paraId="005181C6" w14:textId="22212478" w:rsidR="00F0221A" w:rsidRPr="00F0221A" w:rsidRDefault="00F0221A" w:rsidP="00BE667B">
      <w:pPr>
        <w:pStyle w:val="ListParagraph"/>
        <w:numPr>
          <w:ilvl w:val="0"/>
          <w:numId w:val="12"/>
        </w:numPr>
        <w:spacing w:before="60" w:after="0"/>
        <w:ind w:left="709" w:hanging="352"/>
        <w:contextualSpacing w:val="0"/>
        <w:rPr>
          <w:bCs/>
        </w:rPr>
      </w:pPr>
      <w:r w:rsidRPr="00F0221A">
        <w:rPr>
          <w:bCs/>
        </w:rPr>
        <w:t xml:space="preserve">two </w:t>
      </w:r>
      <w:r w:rsidRPr="00F0221A">
        <w:rPr>
          <w:bCs/>
          <w:i/>
          <w:iCs/>
        </w:rPr>
        <w:t>ex-officio</w:t>
      </w:r>
      <w:r w:rsidRPr="00F0221A">
        <w:rPr>
          <w:bCs/>
        </w:rPr>
        <w:t xml:space="preserve"> members (Vice-Chancellor or nominee, and the </w:t>
      </w:r>
      <w:r w:rsidR="00CD12B6">
        <w:rPr>
          <w:bCs/>
        </w:rPr>
        <w:t>Executive Dean, WAAPA</w:t>
      </w:r>
      <w:r w:rsidR="002A3A38">
        <w:rPr>
          <w:bCs/>
        </w:rPr>
        <w:t>)</w:t>
      </w:r>
      <w:r w:rsidRPr="00F0221A">
        <w:rPr>
          <w:bCs/>
        </w:rPr>
        <w:t xml:space="preserve">; and </w:t>
      </w:r>
    </w:p>
    <w:p w14:paraId="51EC2A46" w14:textId="425934A1" w:rsidR="00F0221A" w:rsidRPr="00F0221A" w:rsidRDefault="00CD12B6" w:rsidP="00BE667B">
      <w:pPr>
        <w:pStyle w:val="ListParagraph"/>
        <w:numPr>
          <w:ilvl w:val="0"/>
          <w:numId w:val="12"/>
        </w:numPr>
        <w:spacing w:before="60" w:after="60"/>
        <w:ind w:left="709" w:hanging="352"/>
        <w:contextualSpacing w:val="0"/>
        <w:rPr>
          <w:bCs/>
        </w:rPr>
      </w:pPr>
      <w:r>
        <w:rPr>
          <w:bCs/>
        </w:rPr>
        <w:t>two</w:t>
      </w:r>
      <w:r w:rsidR="00F0221A" w:rsidRPr="00F0221A">
        <w:rPr>
          <w:bCs/>
        </w:rPr>
        <w:t xml:space="preserve"> internal members appointed by Council (a student membe</w:t>
      </w:r>
      <w:r>
        <w:rPr>
          <w:bCs/>
        </w:rPr>
        <w:t xml:space="preserve">r </w:t>
      </w:r>
      <w:r w:rsidR="00F0221A" w:rsidRPr="00F0221A">
        <w:rPr>
          <w:bCs/>
        </w:rPr>
        <w:t>and a staff member).</w:t>
      </w:r>
    </w:p>
    <w:p w14:paraId="38E13092" w14:textId="4D131A5A" w:rsidR="00F0221A" w:rsidRPr="00F0221A" w:rsidRDefault="00F0221A" w:rsidP="00F0221A">
      <w:pPr>
        <w:spacing w:after="60"/>
        <w:rPr>
          <w:bCs/>
        </w:rPr>
      </w:pPr>
      <w:r w:rsidRPr="00F0221A">
        <w:rPr>
          <w:bCs/>
        </w:rPr>
        <w:t xml:space="preserve">The Advisory Board usually meets </w:t>
      </w:r>
      <w:r w:rsidR="00BC0F8F">
        <w:rPr>
          <w:bCs/>
        </w:rPr>
        <w:t>three</w:t>
      </w:r>
      <w:r w:rsidRPr="00F0221A">
        <w:rPr>
          <w:bCs/>
        </w:rPr>
        <w:t xml:space="preserve"> times per year, on a </w:t>
      </w:r>
      <w:r w:rsidR="00CD12B6">
        <w:rPr>
          <w:bCs/>
        </w:rPr>
        <w:t xml:space="preserve">Tuesday </w:t>
      </w:r>
      <w:r w:rsidRPr="00F0221A">
        <w:rPr>
          <w:bCs/>
        </w:rPr>
        <w:t xml:space="preserve">afternoon at the </w:t>
      </w:r>
      <w:r w:rsidR="00CD12B6">
        <w:rPr>
          <w:bCs/>
        </w:rPr>
        <w:t>Mount Lawley Campus</w:t>
      </w:r>
      <w:r w:rsidRPr="00F0221A">
        <w:rPr>
          <w:bCs/>
        </w:rPr>
        <w:t>.</w:t>
      </w:r>
    </w:p>
    <w:p w14:paraId="38499EE2" w14:textId="4F930F2D" w:rsidR="00F0221A" w:rsidRPr="00F0221A" w:rsidRDefault="00F0221A" w:rsidP="00F0221A">
      <w:pPr>
        <w:spacing w:after="60"/>
        <w:rPr>
          <w:bCs/>
        </w:rPr>
      </w:pPr>
      <w:r>
        <w:rPr>
          <w:bCs/>
        </w:rPr>
        <w:t xml:space="preserve">Further information about the Advisory Board, including its terms of reference and current membership, is available </w:t>
      </w:r>
      <w:hyperlink r:id="rId11" w:history="1">
        <w:r w:rsidRPr="00F0221A">
          <w:rPr>
            <w:rStyle w:val="Hyperlink"/>
            <w:bCs/>
          </w:rPr>
          <w:t>here</w:t>
        </w:r>
      </w:hyperlink>
      <w:r>
        <w:rPr>
          <w:bCs/>
        </w:rPr>
        <w:t>.</w:t>
      </w:r>
    </w:p>
    <w:p w14:paraId="0CB7BFCF" w14:textId="23BC61BF" w:rsidR="00F0221A" w:rsidRPr="00BE667B" w:rsidRDefault="00F0221A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 xml:space="preserve">Role of </w:t>
      </w:r>
      <w:r w:rsidR="00BE667B">
        <w:rPr>
          <w:bCs/>
          <w:color w:val="0070C0"/>
          <w:sz w:val="24"/>
        </w:rPr>
        <w:t xml:space="preserve">the </w:t>
      </w:r>
      <w:r w:rsidRPr="00BE667B">
        <w:rPr>
          <w:bCs/>
          <w:color w:val="0070C0"/>
          <w:sz w:val="24"/>
        </w:rPr>
        <w:t>Student Member</w:t>
      </w:r>
    </w:p>
    <w:p w14:paraId="7F97280D" w14:textId="57BA22A3" w:rsidR="00F0221A" w:rsidRPr="00F0221A" w:rsidRDefault="00F0221A" w:rsidP="00F0221A">
      <w:pPr>
        <w:spacing w:after="60"/>
        <w:rPr>
          <w:bCs/>
        </w:rPr>
      </w:pPr>
      <w:r>
        <w:rPr>
          <w:bCs/>
        </w:rPr>
        <w:t>The Student Member has the</w:t>
      </w:r>
      <w:r w:rsidRPr="00F0221A">
        <w:rPr>
          <w:bCs/>
        </w:rPr>
        <w:t xml:space="preserve"> opportunity to bring a student perspective to </w:t>
      </w:r>
      <w:r>
        <w:rPr>
          <w:bCs/>
        </w:rPr>
        <w:t>the matters considered by the Advisory Board</w:t>
      </w:r>
      <w:r w:rsidRPr="00F0221A">
        <w:rPr>
          <w:bCs/>
        </w:rPr>
        <w:t xml:space="preserve">. In addition, </w:t>
      </w:r>
      <w:r>
        <w:rPr>
          <w:bCs/>
        </w:rPr>
        <w:t>Advisory Board membership provides an</w:t>
      </w:r>
      <w:r w:rsidRPr="00F0221A">
        <w:rPr>
          <w:bCs/>
        </w:rPr>
        <w:t xml:space="preserve"> excellent opportunity</w:t>
      </w:r>
      <w:r w:rsidR="00674C34">
        <w:rPr>
          <w:bCs/>
        </w:rPr>
        <w:t xml:space="preserve"> for networking</w:t>
      </w:r>
      <w:r w:rsidRPr="00F0221A">
        <w:rPr>
          <w:bCs/>
        </w:rPr>
        <w:t xml:space="preserve"> with </w:t>
      </w:r>
      <w:r w:rsidR="00CA03AC">
        <w:rPr>
          <w:bCs/>
        </w:rPr>
        <w:t>influential</w:t>
      </w:r>
      <w:r w:rsidRPr="00F0221A">
        <w:rPr>
          <w:bCs/>
        </w:rPr>
        <w:t xml:space="preserve"> community members.</w:t>
      </w:r>
    </w:p>
    <w:p w14:paraId="073B8D46" w14:textId="6122655A" w:rsidR="00116071" w:rsidRPr="00BE667B" w:rsidRDefault="00116071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Qualifications</w:t>
      </w:r>
    </w:p>
    <w:p w14:paraId="12A7699C" w14:textId="7B21B5E9" w:rsidR="00116071" w:rsidRPr="003A546A" w:rsidRDefault="00674C34" w:rsidP="00116071">
      <w:pPr>
        <w:rPr>
          <w:szCs w:val="20"/>
        </w:rPr>
      </w:pPr>
      <w:r>
        <w:rPr>
          <w:szCs w:val="20"/>
        </w:rPr>
        <w:t>The Student Member of the Advisory Board must</w:t>
      </w:r>
      <w:r w:rsidR="00116071" w:rsidRPr="003A546A">
        <w:rPr>
          <w:szCs w:val="20"/>
        </w:rPr>
        <w:t xml:space="preserve"> be a currently</w:t>
      </w:r>
      <w:r>
        <w:rPr>
          <w:szCs w:val="20"/>
        </w:rPr>
        <w:t>-</w:t>
      </w:r>
      <w:r w:rsidR="00116071" w:rsidRPr="003A546A">
        <w:rPr>
          <w:szCs w:val="20"/>
        </w:rPr>
        <w:t xml:space="preserve">enrolled student of </w:t>
      </w:r>
      <w:r w:rsidR="00CD12B6">
        <w:rPr>
          <w:szCs w:val="20"/>
        </w:rPr>
        <w:t>WAAPA</w:t>
      </w:r>
      <w:r w:rsidR="00116071">
        <w:rPr>
          <w:szCs w:val="20"/>
        </w:rPr>
        <w:t>.</w:t>
      </w:r>
      <w:r>
        <w:rPr>
          <w:szCs w:val="20"/>
        </w:rPr>
        <w:t xml:space="preserve"> </w:t>
      </w:r>
      <w:r w:rsidR="00B62EB7">
        <w:rPr>
          <w:szCs w:val="20"/>
        </w:rPr>
        <w:t>(</w:t>
      </w:r>
      <w:r>
        <w:rPr>
          <w:szCs w:val="20"/>
        </w:rPr>
        <w:t>If employed</w:t>
      </w:r>
      <w:r w:rsidR="00B62EB7">
        <w:rPr>
          <w:szCs w:val="20"/>
        </w:rPr>
        <w:t xml:space="preserve"> other than casually</w:t>
      </w:r>
      <w:r>
        <w:rPr>
          <w:szCs w:val="20"/>
        </w:rPr>
        <w:t xml:space="preserve">, the Student Member’s </w:t>
      </w:r>
      <w:r w:rsidR="00116071" w:rsidRPr="003A546A">
        <w:rPr>
          <w:szCs w:val="20"/>
        </w:rPr>
        <w:t>principal employment must not be that of a member of staff of the University.</w:t>
      </w:r>
      <w:r w:rsidR="00440C46">
        <w:rPr>
          <w:szCs w:val="20"/>
        </w:rPr>
        <w:t>)</w:t>
      </w:r>
    </w:p>
    <w:p w14:paraId="3B8B3B79" w14:textId="4BE63CE4" w:rsidR="00116071" w:rsidRPr="003A546A" w:rsidRDefault="00674C34" w:rsidP="00116071">
      <w:pPr>
        <w:rPr>
          <w:szCs w:val="20"/>
        </w:rPr>
      </w:pPr>
      <w:r>
        <w:rPr>
          <w:szCs w:val="20"/>
        </w:rPr>
        <w:t>If the Student Member of the Advisory</w:t>
      </w:r>
      <w:r w:rsidR="00116071" w:rsidRPr="003A546A">
        <w:rPr>
          <w:szCs w:val="20"/>
        </w:rPr>
        <w:t xml:space="preserve"> </w:t>
      </w:r>
      <w:r w:rsidR="00116071">
        <w:rPr>
          <w:szCs w:val="20"/>
        </w:rPr>
        <w:t xml:space="preserve">Board ceases to be an </w:t>
      </w:r>
      <w:r w:rsidR="00116071" w:rsidRPr="003A546A">
        <w:rPr>
          <w:szCs w:val="20"/>
        </w:rPr>
        <w:t xml:space="preserve">enrolled student of </w:t>
      </w:r>
      <w:r w:rsidR="00CD12B6">
        <w:rPr>
          <w:szCs w:val="20"/>
        </w:rPr>
        <w:t xml:space="preserve">WAAPA </w:t>
      </w:r>
      <w:r w:rsidR="00116071" w:rsidRPr="003A546A">
        <w:rPr>
          <w:szCs w:val="20"/>
        </w:rPr>
        <w:t xml:space="preserve">during the term of </w:t>
      </w:r>
      <w:r>
        <w:rPr>
          <w:szCs w:val="20"/>
        </w:rPr>
        <w:t xml:space="preserve">their </w:t>
      </w:r>
      <w:r w:rsidR="00BE667B">
        <w:rPr>
          <w:szCs w:val="20"/>
        </w:rPr>
        <w:t xml:space="preserve">Advisory Board </w:t>
      </w:r>
      <w:r w:rsidR="00116071" w:rsidRPr="003A546A">
        <w:rPr>
          <w:szCs w:val="20"/>
        </w:rPr>
        <w:t xml:space="preserve">membership, </w:t>
      </w:r>
      <w:r>
        <w:rPr>
          <w:szCs w:val="20"/>
        </w:rPr>
        <w:t>they will no longer be eligible to serve as a member</w:t>
      </w:r>
      <w:r w:rsidR="00116071" w:rsidRPr="003A546A">
        <w:rPr>
          <w:szCs w:val="20"/>
        </w:rPr>
        <w:t>.</w:t>
      </w:r>
    </w:p>
    <w:p w14:paraId="67755477" w14:textId="77777777" w:rsidR="00116071" w:rsidRPr="00BE667B" w:rsidRDefault="00116071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Term of office</w:t>
      </w:r>
    </w:p>
    <w:p w14:paraId="1B364C53" w14:textId="3043C32B" w:rsidR="00116071" w:rsidRPr="003A546A" w:rsidRDefault="00674C34" w:rsidP="00116071">
      <w:pPr>
        <w:rPr>
          <w:szCs w:val="20"/>
        </w:rPr>
      </w:pPr>
      <w:r>
        <w:rPr>
          <w:szCs w:val="20"/>
        </w:rPr>
        <w:t>The t</w:t>
      </w:r>
      <w:r w:rsidR="00116071" w:rsidRPr="003A546A">
        <w:rPr>
          <w:szCs w:val="20"/>
        </w:rPr>
        <w:t>erm of office</w:t>
      </w:r>
      <w:r>
        <w:rPr>
          <w:szCs w:val="20"/>
        </w:rPr>
        <w:t xml:space="preserve"> of the Student Member for </w:t>
      </w:r>
      <w:r w:rsidR="00633E67">
        <w:rPr>
          <w:szCs w:val="20"/>
        </w:rPr>
        <w:t>2026</w:t>
      </w:r>
      <w:r w:rsidR="00116071" w:rsidRPr="003A546A">
        <w:rPr>
          <w:szCs w:val="20"/>
        </w:rPr>
        <w:t xml:space="preserve"> will be </w:t>
      </w:r>
      <w:r w:rsidR="00116071">
        <w:rPr>
          <w:szCs w:val="20"/>
        </w:rPr>
        <w:t xml:space="preserve">from 1 January </w:t>
      </w:r>
      <w:r w:rsidR="00633E67">
        <w:rPr>
          <w:szCs w:val="20"/>
        </w:rPr>
        <w:t>2026</w:t>
      </w:r>
      <w:r w:rsidR="00116071">
        <w:rPr>
          <w:szCs w:val="20"/>
        </w:rPr>
        <w:t xml:space="preserve"> to 31 </w:t>
      </w:r>
      <w:r w:rsidR="00116071" w:rsidRPr="003A546A">
        <w:rPr>
          <w:szCs w:val="20"/>
        </w:rPr>
        <w:t>Dec</w:t>
      </w:r>
      <w:r w:rsidR="00116071">
        <w:rPr>
          <w:szCs w:val="20"/>
        </w:rPr>
        <w:t>ember</w:t>
      </w:r>
      <w:r w:rsidR="00116071" w:rsidRPr="003A546A">
        <w:rPr>
          <w:szCs w:val="20"/>
        </w:rPr>
        <w:t xml:space="preserve"> </w:t>
      </w:r>
      <w:r w:rsidR="00633E67">
        <w:rPr>
          <w:szCs w:val="20"/>
        </w:rPr>
        <w:t>2026</w:t>
      </w:r>
      <w:r w:rsidR="00116071" w:rsidRPr="003A546A">
        <w:rPr>
          <w:szCs w:val="20"/>
        </w:rPr>
        <w:t>.</w:t>
      </w:r>
    </w:p>
    <w:p w14:paraId="6C7341E2" w14:textId="74C65FED" w:rsidR="00106CCF" w:rsidRPr="00BE667B" w:rsidRDefault="00106CCF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Submission of Expression of Interest</w:t>
      </w:r>
    </w:p>
    <w:p w14:paraId="5C21E45E" w14:textId="1DB901B6" w:rsidR="00C964F6" w:rsidRDefault="00C964F6" w:rsidP="00C964F6">
      <w:pPr>
        <w:rPr>
          <w:szCs w:val="20"/>
        </w:rPr>
      </w:pPr>
      <w:r>
        <w:rPr>
          <w:szCs w:val="20"/>
        </w:rPr>
        <w:t xml:space="preserve">To submit an Expression of Interest, please complete the forms below and </w:t>
      </w:r>
      <w:r w:rsidRPr="00AA0FA5">
        <w:rPr>
          <w:szCs w:val="20"/>
        </w:rPr>
        <w:t>email to</w:t>
      </w:r>
      <w:r>
        <w:rPr>
          <w:szCs w:val="20"/>
        </w:rPr>
        <w:t xml:space="preserve"> </w:t>
      </w:r>
      <w:hyperlink r:id="rId12" w:history="1">
        <w:r w:rsidRPr="00C10DD2">
          <w:rPr>
            <w:rStyle w:val="Hyperlink"/>
            <w:szCs w:val="20"/>
          </w:rPr>
          <w:t>universitygovernance@ecu.edu.au</w:t>
        </w:r>
      </w:hyperlink>
      <w:r>
        <w:rPr>
          <w:szCs w:val="20"/>
        </w:rPr>
        <w:t xml:space="preserve">  </w:t>
      </w:r>
      <w:r w:rsidRPr="00AA0FA5">
        <w:rPr>
          <w:szCs w:val="20"/>
        </w:rPr>
        <w:t xml:space="preserve">by 5pm on Monday </w:t>
      </w:r>
      <w:r w:rsidR="00633E67">
        <w:rPr>
          <w:szCs w:val="20"/>
        </w:rPr>
        <w:t>6</w:t>
      </w:r>
      <w:r w:rsidRPr="00AA0FA5">
        <w:rPr>
          <w:szCs w:val="20"/>
        </w:rPr>
        <w:t xml:space="preserve"> October 202</w:t>
      </w:r>
      <w:r w:rsidR="00633E67">
        <w:rPr>
          <w:szCs w:val="20"/>
        </w:rPr>
        <w:t>5</w:t>
      </w:r>
      <w:r>
        <w:rPr>
          <w:szCs w:val="20"/>
        </w:rPr>
        <w:t>:</w:t>
      </w:r>
    </w:p>
    <w:p w14:paraId="1B42C111" w14:textId="77777777" w:rsidR="00C964F6" w:rsidRDefault="00C964F6" w:rsidP="00C964F6">
      <w:pPr>
        <w:pStyle w:val="ListParagraph"/>
        <w:numPr>
          <w:ilvl w:val="0"/>
          <w:numId w:val="13"/>
        </w:numPr>
        <w:ind w:left="426" w:hanging="284"/>
        <w:rPr>
          <w:szCs w:val="20"/>
        </w:rPr>
      </w:pPr>
      <w:r>
        <w:rPr>
          <w:szCs w:val="20"/>
        </w:rPr>
        <w:t>Expression of Interest application; and</w:t>
      </w:r>
    </w:p>
    <w:p w14:paraId="6AF577A0" w14:textId="46EBC157" w:rsidR="00C964F6" w:rsidRPr="00AA0FA5" w:rsidRDefault="00C964F6" w:rsidP="00C964F6">
      <w:pPr>
        <w:pStyle w:val="ListParagraph"/>
        <w:numPr>
          <w:ilvl w:val="0"/>
          <w:numId w:val="13"/>
        </w:numPr>
        <w:ind w:left="426" w:hanging="284"/>
        <w:rPr>
          <w:szCs w:val="20"/>
        </w:rPr>
      </w:pPr>
      <w:r w:rsidRPr="00AA0FA5">
        <w:rPr>
          <w:szCs w:val="20"/>
        </w:rPr>
        <w:t>TEQSA</w:t>
      </w:r>
      <w:r>
        <w:rPr>
          <w:szCs w:val="20"/>
        </w:rPr>
        <w:t xml:space="preserve">’s </w:t>
      </w:r>
      <w:r w:rsidRPr="00110675">
        <w:rPr>
          <w:i/>
          <w:iCs/>
          <w:szCs w:val="20"/>
        </w:rPr>
        <w:t>Attachment 2 – Fit and Proper Person Requirements Declaration</w:t>
      </w:r>
      <w:r w:rsidRPr="00AA0FA5">
        <w:rPr>
          <w:szCs w:val="20"/>
        </w:rPr>
        <w:t xml:space="preserve"> </w:t>
      </w:r>
    </w:p>
    <w:p w14:paraId="278E14EA" w14:textId="042F31C2" w:rsidR="00F0221A" w:rsidRPr="00BE667B" w:rsidRDefault="00F0221A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Important dates</w:t>
      </w:r>
      <w:r w:rsidR="00B31A0F" w:rsidRPr="00BE667B">
        <w:rPr>
          <w:bCs/>
          <w:color w:val="0070C0"/>
          <w:sz w:val="24"/>
        </w:rPr>
        <w:t xml:space="preserve"> </w:t>
      </w:r>
    </w:p>
    <w:p w14:paraId="3D0DA54F" w14:textId="4CB83005" w:rsidR="00B31A0F" w:rsidRDefault="002A0B42" w:rsidP="00B31A0F">
      <w:pPr>
        <w:numPr>
          <w:ilvl w:val="0"/>
          <w:numId w:val="9"/>
        </w:numPr>
        <w:spacing w:before="0" w:after="60"/>
        <w:ind w:left="426" w:hanging="284"/>
        <w:rPr>
          <w:szCs w:val="20"/>
        </w:rPr>
      </w:pPr>
      <w:r>
        <w:rPr>
          <w:b/>
          <w:bCs/>
          <w:szCs w:val="20"/>
        </w:rPr>
        <w:t xml:space="preserve">Monday </w:t>
      </w:r>
      <w:r w:rsidR="00BF3ABE">
        <w:rPr>
          <w:b/>
          <w:bCs/>
          <w:szCs w:val="20"/>
        </w:rPr>
        <w:t>6</w:t>
      </w:r>
      <w:r w:rsidR="00BC0F8F">
        <w:rPr>
          <w:b/>
          <w:bCs/>
          <w:szCs w:val="20"/>
        </w:rPr>
        <w:t xml:space="preserve"> October</w:t>
      </w:r>
      <w:r w:rsidR="00674C34" w:rsidRPr="00BE667B">
        <w:rPr>
          <w:b/>
          <w:bCs/>
          <w:szCs w:val="20"/>
        </w:rPr>
        <w:t xml:space="preserve"> at 5pm</w:t>
      </w:r>
      <w:r w:rsidR="00674C34">
        <w:rPr>
          <w:szCs w:val="20"/>
        </w:rPr>
        <w:t>: closing date for submission of Expressions of Interest</w:t>
      </w:r>
    </w:p>
    <w:p w14:paraId="2379804B" w14:textId="20190922" w:rsidR="00116071" w:rsidRDefault="00674C34" w:rsidP="00F0221A">
      <w:pPr>
        <w:numPr>
          <w:ilvl w:val="0"/>
          <w:numId w:val="9"/>
        </w:numPr>
        <w:spacing w:before="0" w:after="60"/>
        <w:ind w:left="426" w:hanging="284"/>
        <w:rPr>
          <w:bCs/>
          <w:szCs w:val="20"/>
        </w:rPr>
      </w:pPr>
      <w:r w:rsidRPr="00674C34">
        <w:rPr>
          <w:bCs/>
          <w:szCs w:val="20"/>
        </w:rPr>
        <w:t xml:space="preserve">Thursday </w:t>
      </w:r>
      <w:r w:rsidR="00BC0F8F">
        <w:rPr>
          <w:bCs/>
          <w:szCs w:val="20"/>
        </w:rPr>
        <w:t>1</w:t>
      </w:r>
      <w:r w:rsidR="00B12F58">
        <w:rPr>
          <w:bCs/>
          <w:szCs w:val="20"/>
        </w:rPr>
        <w:t>1</w:t>
      </w:r>
      <w:r w:rsidR="00BC0F8F">
        <w:rPr>
          <w:bCs/>
          <w:szCs w:val="20"/>
        </w:rPr>
        <w:t xml:space="preserve"> December</w:t>
      </w:r>
      <w:r w:rsidRPr="00674C34">
        <w:rPr>
          <w:bCs/>
          <w:szCs w:val="20"/>
        </w:rPr>
        <w:t xml:space="preserve">: </w:t>
      </w:r>
      <w:r>
        <w:rPr>
          <w:bCs/>
          <w:szCs w:val="20"/>
        </w:rPr>
        <w:t xml:space="preserve">University Council will appoint the Student Member of the Advisory Board for </w:t>
      </w:r>
      <w:r w:rsidR="00633E67">
        <w:rPr>
          <w:bCs/>
          <w:szCs w:val="20"/>
        </w:rPr>
        <w:t>2026</w:t>
      </w:r>
    </w:p>
    <w:p w14:paraId="0CFD758F" w14:textId="15F8CF69" w:rsidR="00674C34" w:rsidRDefault="002A3A38" w:rsidP="00F0221A">
      <w:pPr>
        <w:numPr>
          <w:ilvl w:val="0"/>
          <w:numId w:val="9"/>
        </w:numPr>
        <w:spacing w:before="0" w:after="60"/>
        <w:ind w:left="426" w:hanging="284"/>
        <w:rPr>
          <w:bCs/>
          <w:szCs w:val="20"/>
        </w:rPr>
      </w:pPr>
      <w:r>
        <w:rPr>
          <w:bCs/>
          <w:szCs w:val="20"/>
        </w:rPr>
        <w:t>Monday 1</w:t>
      </w:r>
      <w:r w:rsidR="00194A9E">
        <w:rPr>
          <w:bCs/>
          <w:szCs w:val="20"/>
        </w:rPr>
        <w:t>5</w:t>
      </w:r>
      <w:r w:rsidR="00BC0F8F">
        <w:rPr>
          <w:bCs/>
          <w:szCs w:val="20"/>
        </w:rPr>
        <w:t xml:space="preserve"> December</w:t>
      </w:r>
      <w:r w:rsidR="00674C34">
        <w:rPr>
          <w:bCs/>
          <w:szCs w:val="20"/>
        </w:rPr>
        <w:t>: all students who submitted a</w:t>
      </w:r>
      <w:r w:rsidR="00BE667B">
        <w:rPr>
          <w:bCs/>
          <w:szCs w:val="20"/>
        </w:rPr>
        <w:t>n</w:t>
      </w:r>
      <w:r w:rsidR="00674C34">
        <w:rPr>
          <w:bCs/>
          <w:szCs w:val="20"/>
        </w:rPr>
        <w:t xml:space="preserve"> Expression of Interest will be advised of outcome</w:t>
      </w:r>
    </w:p>
    <w:p w14:paraId="28E4A19D" w14:textId="45111D80" w:rsidR="00106CCF" w:rsidRPr="00BE667B" w:rsidRDefault="00B62EB7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Enquiries</w:t>
      </w:r>
    </w:p>
    <w:p w14:paraId="3CA57FA6" w14:textId="5A10AC43" w:rsidR="00B62EB7" w:rsidRDefault="00B62EB7" w:rsidP="00106CCF">
      <w:pPr>
        <w:spacing w:before="0" w:after="60"/>
        <w:rPr>
          <w:bCs/>
          <w:szCs w:val="20"/>
        </w:rPr>
      </w:pPr>
      <w:r w:rsidRPr="00B62EB7">
        <w:rPr>
          <w:bCs/>
          <w:szCs w:val="20"/>
        </w:rPr>
        <w:t xml:space="preserve">If you have any queries about the Advisory Board, or about the process for submission of Expressions of Interest, please </w:t>
      </w:r>
      <w:r w:rsidR="00BC0F8F">
        <w:rPr>
          <w:bCs/>
          <w:szCs w:val="20"/>
        </w:rPr>
        <w:t xml:space="preserve">contact University Governance by </w:t>
      </w:r>
      <w:r w:rsidR="00440C46">
        <w:rPr>
          <w:bCs/>
          <w:szCs w:val="20"/>
        </w:rPr>
        <w:t xml:space="preserve">email </w:t>
      </w:r>
      <w:hyperlink r:id="rId13" w:history="1">
        <w:r w:rsidR="00221747" w:rsidRPr="00864A1A">
          <w:rPr>
            <w:rStyle w:val="Hyperlink"/>
            <w:bCs/>
            <w:szCs w:val="20"/>
          </w:rPr>
          <w:t>universitygovernance@ecu.edu.au</w:t>
        </w:r>
      </w:hyperlink>
      <w:r w:rsidR="00BE667B">
        <w:rPr>
          <w:bCs/>
          <w:szCs w:val="20"/>
        </w:rPr>
        <w:t>.</w:t>
      </w:r>
    </w:p>
    <w:p w14:paraId="38B6C265" w14:textId="31EB5F7B" w:rsidR="00440C46" w:rsidRDefault="00440C46">
      <w:pPr>
        <w:spacing w:before="0" w:after="0"/>
        <w:rPr>
          <w:bCs/>
          <w:szCs w:val="20"/>
        </w:rPr>
      </w:pPr>
      <w:r>
        <w:rPr>
          <w:bCs/>
          <w:szCs w:val="20"/>
        </w:rPr>
        <w:br w:type="page"/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807"/>
        <w:gridCol w:w="1992"/>
        <w:gridCol w:w="3389"/>
      </w:tblGrid>
      <w:tr w:rsidR="00196951" w:rsidRPr="00FA7798" w14:paraId="08335643" w14:textId="77777777" w:rsidTr="00383F30">
        <w:tc>
          <w:tcPr>
            <w:tcW w:w="10188" w:type="dxa"/>
            <w:gridSpan w:val="3"/>
            <w:shd w:val="clear" w:color="auto" w:fill="003763" w:themeFill="accent5" w:themeFillShade="BF"/>
          </w:tcPr>
          <w:p w14:paraId="62DE60C5" w14:textId="00E69633" w:rsidR="00196951" w:rsidRPr="00FA7798" w:rsidRDefault="00623765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b/>
                <w:bCs/>
                <w:color w:val="FFFFFF" w:themeColor="background1"/>
                <w:sz w:val="18"/>
                <w:szCs w:val="22"/>
              </w:rPr>
              <w:lastRenderedPageBreak/>
              <w:t>Personal details</w:t>
            </w:r>
          </w:p>
        </w:tc>
      </w:tr>
      <w:tr w:rsidR="00E54FF4" w:rsidRPr="00FA7798" w14:paraId="78FDF33E" w14:textId="77777777" w:rsidTr="00383F30">
        <w:tc>
          <w:tcPr>
            <w:tcW w:w="4807" w:type="dxa"/>
            <w:shd w:val="clear" w:color="auto" w:fill="auto"/>
          </w:tcPr>
          <w:p w14:paraId="2BEC630C" w14:textId="790B70E7" w:rsidR="00383F30" w:rsidRPr="00FA7798" w:rsidRDefault="00623765" w:rsidP="00E56B3A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First name</w:t>
            </w:r>
          </w:p>
        </w:tc>
        <w:tc>
          <w:tcPr>
            <w:tcW w:w="5381" w:type="dxa"/>
            <w:gridSpan w:val="2"/>
            <w:shd w:val="clear" w:color="auto" w:fill="auto"/>
          </w:tcPr>
          <w:p w14:paraId="26A09196" w14:textId="2DFA86FD" w:rsidR="00E54FF4" w:rsidRPr="00FA7798" w:rsidRDefault="00623765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Last name</w:t>
            </w:r>
          </w:p>
        </w:tc>
      </w:tr>
      <w:tr w:rsidR="00E54FF4" w:rsidRPr="00FA7798" w14:paraId="6F9E81AD" w14:textId="77777777" w:rsidTr="00383F30">
        <w:tc>
          <w:tcPr>
            <w:tcW w:w="4807" w:type="dxa"/>
            <w:shd w:val="clear" w:color="auto" w:fill="auto"/>
          </w:tcPr>
          <w:p w14:paraId="67ABA674" w14:textId="5A6B30AF" w:rsidR="00F60C6D" w:rsidRPr="00FA7798" w:rsidRDefault="00623765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Student ID</w:t>
            </w:r>
          </w:p>
        </w:tc>
        <w:tc>
          <w:tcPr>
            <w:tcW w:w="5381" w:type="dxa"/>
            <w:gridSpan w:val="2"/>
            <w:shd w:val="clear" w:color="auto" w:fill="auto"/>
          </w:tcPr>
          <w:p w14:paraId="3F1DA70D" w14:textId="01442C81" w:rsidR="00E54FF4" w:rsidRPr="00FA7798" w:rsidRDefault="00E4363D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Contact telephone number</w:t>
            </w:r>
          </w:p>
        </w:tc>
      </w:tr>
      <w:tr w:rsidR="00E4363D" w:rsidRPr="00FA7798" w14:paraId="26A2BA3E" w14:textId="77777777" w:rsidTr="0025255B">
        <w:tc>
          <w:tcPr>
            <w:tcW w:w="4807" w:type="dxa"/>
            <w:shd w:val="clear" w:color="auto" w:fill="auto"/>
          </w:tcPr>
          <w:p w14:paraId="74D31AD7" w14:textId="5D379133" w:rsidR="00E4363D" w:rsidRPr="00FA7798" w:rsidRDefault="00E4363D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Email address</w:t>
            </w:r>
          </w:p>
        </w:tc>
        <w:tc>
          <w:tcPr>
            <w:tcW w:w="5381" w:type="dxa"/>
            <w:gridSpan w:val="2"/>
            <w:shd w:val="clear" w:color="auto" w:fill="auto"/>
          </w:tcPr>
          <w:p w14:paraId="61B98EA8" w14:textId="194758A7" w:rsidR="00E4363D" w:rsidRPr="00FA7798" w:rsidRDefault="00E4363D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Course in which enrolled</w:t>
            </w:r>
          </w:p>
        </w:tc>
      </w:tr>
      <w:tr w:rsidR="00196951" w:rsidRPr="00FA7798" w14:paraId="0CD709B6" w14:textId="77777777" w:rsidTr="00383F30">
        <w:tc>
          <w:tcPr>
            <w:tcW w:w="10188" w:type="dxa"/>
            <w:gridSpan w:val="3"/>
            <w:shd w:val="clear" w:color="auto" w:fill="003763" w:themeFill="accent5" w:themeFillShade="BF"/>
          </w:tcPr>
          <w:p w14:paraId="0A3ACCFF" w14:textId="5BAFE855" w:rsidR="00196951" w:rsidRPr="00FA7798" w:rsidRDefault="007F67BB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b/>
                <w:bCs/>
                <w:color w:val="FFFFFF" w:themeColor="background1"/>
                <w:sz w:val="18"/>
                <w:szCs w:val="22"/>
              </w:rPr>
              <w:t>WAAPA</w:t>
            </w:r>
            <w:r w:rsidR="00623765">
              <w:rPr>
                <w:b/>
                <w:bCs/>
                <w:color w:val="FFFFFF" w:themeColor="background1"/>
                <w:sz w:val="18"/>
                <w:szCs w:val="22"/>
              </w:rPr>
              <w:t xml:space="preserve"> Community - involvement</w:t>
            </w:r>
          </w:p>
        </w:tc>
      </w:tr>
      <w:tr w:rsidR="008F2F05" w:rsidRPr="00FA7798" w14:paraId="01B1B390" w14:textId="77777777" w:rsidTr="00A25002">
        <w:tc>
          <w:tcPr>
            <w:tcW w:w="10188" w:type="dxa"/>
            <w:gridSpan w:val="3"/>
            <w:vAlign w:val="center"/>
          </w:tcPr>
          <w:p w14:paraId="325CBA55" w14:textId="4C3421C2" w:rsidR="00F60C6D" w:rsidRDefault="00623765" w:rsidP="00BE667B">
            <w:pPr>
              <w:spacing w:before="60" w:after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Please describe </w:t>
            </w:r>
            <w:r w:rsidR="00BE667B">
              <w:rPr>
                <w:sz w:val="18"/>
                <w:szCs w:val="22"/>
              </w:rPr>
              <w:t>the ways in which you have</w:t>
            </w:r>
            <w:r>
              <w:rPr>
                <w:sz w:val="18"/>
                <w:szCs w:val="22"/>
              </w:rPr>
              <w:t xml:space="preserve"> been involved in the </w:t>
            </w:r>
            <w:r w:rsidR="007F67BB">
              <w:rPr>
                <w:sz w:val="18"/>
                <w:szCs w:val="22"/>
              </w:rPr>
              <w:t>WAAPA</w:t>
            </w:r>
            <w:r>
              <w:rPr>
                <w:sz w:val="18"/>
                <w:szCs w:val="22"/>
              </w:rPr>
              <w:t xml:space="preserve"> community over the past 12 months (maximum 150 words)</w:t>
            </w:r>
          </w:p>
          <w:p w14:paraId="06F75F96" w14:textId="77777777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2B6E1B79" w14:textId="706C98E1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1131D199" w14:textId="5E2E0BB3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2783AF04" w14:textId="77777777" w:rsidR="00B15554" w:rsidRDefault="00B15554" w:rsidP="00A25002">
            <w:pPr>
              <w:spacing w:before="0" w:after="0"/>
              <w:rPr>
                <w:sz w:val="18"/>
                <w:szCs w:val="22"/>
              </w:rPr>
            </w:pPr>
          </w:p>
          <w:p w14:paraId="789E181E" w14:textId="641024F7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5A67117D" w14:textId="4E3A19C4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25FB486D" w14:textId="3416375E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5356ECB6" w14:textId="48C3DA9B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1CA65A02" w14:textId="77777777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681B37ED" w14:textId="773D79D4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0C77A817" w14:textId="77777777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13EBE9FF" w14:textId="77777777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31ECD8D0" w14:textId="77777777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36EEC96A" w14:textId="5C7C91A9" w:rsidR="00E4363D" w:rsidRPr="00FA7798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</w:tc>
      </w:tr>
      <w:tr w:rsidR="00196951" w:rsidRPr="00FA7798" w14:paraId="1D750C9E" w14:textId="77777777" w:rsidTr="00383F30">
        <w:tc>
          <w:tcPr>
            <w:tcW w:w="10188" w:type="dxa"/>
            <w:gridSpan w:val="3"/>
            <w:shd w:val="clear" w:color="auto" w:fill="003763" w:themeFill="accent5" w:themeFillShade="BF"/>
          </w:tcPr>
          <w:p w14:paraId="324F0B66" w14:textId="70E24E20" w:rsidR="0089006A" w:rsidRPr="00FA7798" w:rsidRDefault="007F67BB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b/>
                <w:bCs/>
                <w:color w:val="FFFFFF" w:themeColor="background1"/>
                <w:sz w:val="18"/>
                <w:szCs w:val="22"/>
              </w:rPr>
              <w:t>WAAPA</w:t>
            </w:r>
            <w:r w:rsidR="00623765">
              <w:rPr>
                <w:b/>
                <w:bCs/>
                <w:color w:val="FFFFFF" w:themeColor="background1"/>
                <w:sz w:val="18"/>
                <w:szCs w:val="22"/>
              </w:rPr>
              <w:t xml:space="preserve"> Advisory Board – </w:t>
            </w:r>
            <w:r w:rsidR="00496AC5">
              <w:rPr>
                <w:b/>
                <w:bCs/>
                <w:color w:val="FFFFFF" w:themeColor="background1"/>
                <w:sz w:val="18"/>
                <w:szCs w:val="22"/>
              </w:rPr>
              <w:t>why would you like to be involved?</w:t>
            </w:r>
          </w:p>
        </w:tc>
      </w:tr>
      <w:tr w:rsidR="00623765" w:rsidRPr="00FA7798" w14:paraId="44996F3B" w14:textId="77777777" w:rsidTr="0025255B">
        <w:tc>
          <w:tcPr>
            <w:tcW w:w="10188" w:type="dxa"/>
            <w:gridSpan w:val="3"/>
            <w:vAlign w:val="center"/>
          </w:tcPr>
          <w:p w14:paraId="318CC2CA" w14:textId="71B3E56F" w:rsidR="00E4363D" w:rsidRDefault="00623765" w:rsidP="00BE667B">
            <w:pPr>
              <w:spacing w:before="60" w:after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Please describe your reasons for wishing to serve on the </w:t>
            </w:r>
            <w:r w:rsidR="007F67BB">
              <w:rPr>
                <w:sz w:val="18"/>
                <w:szCs w:val="22"/>
              </w:rPr>
              <w:t>WAAPA</w:t>
            </w:r>
            <w:r>
              <w:rPr>
                <w:sz w:val="18"/>
                <w:szCs w:val="22"/>
              </w:rPr>
              <w:t xml:space="preserve"> Advisory Board (maximum 150 words</w:t>
            </w:r>
            <w:r w:rsidR="00E4363D">
              <w:rPr>
                <w:sz w:val="18"/>
                <w:szCs w:val="22"/>
              </w:rPr>
              <w:t>)</w:t>
            </w:r>
          </w:p>
          <w:p w14:paraId="3E8B56C8" w14:textId="028D1093" w:rsidR="00E4363D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78C189AD" w14:textId="33CBAD7C" w:rsidR="00E4363D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27CB2D5D" w14:textId="65782763" w:rsidR="00E4363D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4D8BE12C" w14:textId="0A4A3785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5C409752" w14:textId="01DDEFE5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A48C396" w14:textId="77777777" w:rsidR="00B15554" w:rsidRDefault="00B15554" w:rsidP="0025255B">
            <w:pPr>
              <w:spacing w:before="0" w:after="0"/>
              <w:rPr>
                <w:sz w:val="18"/>
                <w:szCs w:val="22"/>
              </w:rPr>
            </w:pPr>
          </w:p>
          <w:p w14:paraId="78B2553D" w14:textId="6C7D04C3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132C9392" w14:textId="34D7AF35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51694BBC" w14:textId="4F8B5013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2E8BCE82" w14:textId="447E1064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347AAE4" w14:textId="77777777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C5CC68E" w14:textId="77777777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C8127CF" w14:textId="77777777" w:rsidR="00E4363D" w:rsidRPr="00FA7798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6797C625" w14:textId="77777777" w:rsidR="00623765" w:rsidRPr="00FA7798" w:rsidRDefault="00623765" w:rsidP="0025255B">
            <w:pPr>
              <w:spacing w:before="0" w:after="0"/>
              <w:rPr>
                <w:sz w:val="18"/>
                <w:szCs w:val="22"/>
              </w:rPr>
            </w:pPr>
          </w:p>
        </w:tc>
      </w:tr>
      <w:tr w:rsidR="00895C87" w:rsidRPr="00FA7798" w14:paraId="68303E0F" w14:textId="77777777" w:rsidTr="00895C87">
        <w:tc>
          <w:tcPr>
            <w:tcW w:w="10188" w:type="dxa"/>
            <w:gridSpan w:val="3"/>
            <w:shd w:val="clear" w:color="auto" w:fill="003763" w:themeFill="accent5" w:themeFillShade="BF"/>
          </w:tcPr>
          <w:p w14:paraId="29CE3E14" w14:textId="16C01E48" w:rsidR="00895C87" w:rsidRPr="00FA7798" w:rsidRDefault="00C22521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b/>
                <w:bCs/>
                <w:color w:val="FFFFFF" w:themeColor="background1"/>
                <w:sz w:val="18"/>
                <w:szCs w:val="22"/>
              </w:rPr>
              <w:t>Declaration</w:t>
            </w:r>
          </w:p>
        </w:tc>
      </w:tr>
      <w:tr w:rsidR="00500FE9" w:rsidRPr="00FA7798" w14:paraId="5644944D" w14:textId="77777777" w:rsidTr="00F52928">
        <w:tc>
          <w:tcPr>
            <w:tcW w:w="10188" w:type="dxa"/>
            <w:gridSpan w:val="3"/>
            <w:tcBorders>
              <w:bottom w:val="single" w:sz="4" w:space="0" w:color="BFBFBF" w:themeColor="background1" w:themeShade="BF"/>
            </w:tcBorders>
          </w:tcPr>
          <w:p w14:paraId="092EB219" w14:textId="599F013F" w:rsidR="00500FE9" w:rsidRDefault="00C22521" w:rsidP="00BE667B">
            <w:pPr>
              <w:spacing w:before="60" w:after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I confirm that I:</w:t>
            </w:r>
          </w:p>
          <w:p w14:paraId="4DD30289" w14:textId="7E786AB8" w:rsidR="00E4363D" w:rsidRPr="00900A0C" w:rsidRDefault="00900A0C" w:rsidP="00900A0C">
            <w:pPr>
              <w:pStyle w:val="ListParagraph"/>
              <w:numPr>
                <w:ilvl w:val="0"/>
                <w:numId w:val="8"/>
              </w:numPr>
              <w:spacing w:before="0" w:after="0"/>
              <w:rPr>
                <w:sz w:val="18"/>
                <w:szCs w:val="22"/>
              </w:rPr>
            </w:pPr>
            <w:r w:rsidRPr="00900A0C">
              <w:rPr>
                <w:sz w:val="18"/>
                <w:szCs w:val="22"/>
              </w:rPr>
              <w:t>a</w:t>
            </w:r>
            <w:r w:rsidR="00E4363D" w:rsidRPr="00900A0C">
              <w:rPr>
                <w:sz w:val="18"/>
                <w:szCs w:val="22"/>
              </w:rPr>
              <w:t>m a</w:t>
            </w:r>
            <w:r w:rsidR="00C22521" w:rsidRPr="00900A0C">
              <w:rPr>
                <w:sz w:val="18"/>
                <w:szCs w:val="22"/>
              </w:rPr>
              <w:t xml:space="preserve"> currently-enrolled student at </w:t>
            </w:r>
            <w:r w:rsidR="007F67BB">
              <w:rPr>
                <w:sz w:val="18"/>
                <w:szCs w:val="22"/>
              </w:rPr>
              <w:t>WAAPA</w:t>
            </w:r>
            <w:r w:rsidR="00E4363D" w:rsidRPr="00900A0C">
              <w:rPr>
                <w:sz w:val="18"/>
                <w:szCs w:val="22"/>
              </w:rPr>
              <w:t>;</w:t>
            </w:r>
          </w:p>
          <w:p w14:paraId="755CA813" w14:textId="77815BF5" w:rsidR="00C22521" w:rsidRPr="00900A0C" w:rsidRDefault="00C22521" w:rsidP="00900A0C">
            <w:pPr>
              <w:pStyle w:val="ListParagraph"/>
              <w:numPr>
                <w:ilvl w:val="0"/>
                <w:numId w:val="8"/>
              </w:numPr>
              <w:spacing w:before="0" w:after="0"/>
              <w:rPr>
                <w:sz w:val="18"/>
                <w:szCs w:val="22"/>
              </w:rPr>
            </w:pPr>
            <w:r w:rsidRPr="00900A0C">
              <w:rPr>
                <w:sz w:val="18"/>
                <w:szCs w:val="22"/>
              </w:rPr>
              <w:t xml:space="preserve">anticipate being an enrolled student </w:t>
            </w:r>
            <w:r w:rsidR="007F67BB">
              <w:rPr>
                <w:sz w:val="18"/>
                <w:szCs w:val="22"/>
              </w:rPr>
              <w:t>at WAAPA</w:t>
            </w:r>
            <w:r w:rsidR="00E4363D" w:rsidRPr="00900A0C">
              <w:rPr>
                <w:sz w:val="18"/>
                <w:szCs w:val="22"/>
              </w:rPr>
              <w:t xml:space="preserve"> </w:t>
            </w:r>
            <w:r w:rsidRPr="00900A0C">
              <w:rPr>
                <w:sz w:val="18"/>
                <w:szCs w:val="22"/>
              </w:rPr>
              <w:t xml:space="preserve">in </w:t>
            </w:r>
            <w:r w:rsidR="00633E67">
              <w:rPr>
                <w:sz w:val="18"/>
                <w:szCs w:val="22"/>
              </w:rPr>
              <w:t>2026</w:t>
            </w:r>
            <w:r w:rsidRPr="00900A0C">
              <w:rPr>
                <w:sz w:val="18"/>
                <w:szCs w:val="22"/>
              </w:rPr>
              <w:t>;</w:t>
            </w:r>
            <w:r w:rsidR="00900A0C" w:rsidRPr="00900A0C">
              <w:rPr>
                <w:sz w:val="18"/>
                <w:szCs w:val="22"/>
              </w:rPr>
              <w:t xml:space="preserve"> and</w:t>
            </w:r>
          </w:p>
          <w:p w14:paraId="34C720DD" w14:textId="15E2BE74" w:rsidR="00500FE9" w:rsidRPr="00900A0C" w:rsidRDefault="00900A0C" w:rsidP="000D2E47">
            <w:pPr>
              <w:pStyle w:val="ListParagraph"/>
              <w:numPr>
                <w:ilvl w:val="0"/>
                <w:numId w:val="8"/>
              </w:numPr>
              <w:spacing w:before="0" w:after="0"/>
              <w:rPr>
                <w:sz w:val="18"/>
                <w:szCs w:val="22"/>
              </w:rPr>
            </w:pPr>
            <w:r w:rsidRPr="00900A0C">
              <w:rPr>
                <w:sz w:val="18"/>
                <w:szCs w:val="22"/>
              </w:rPr>
              <w:t xml:space="preserve">would like to serve as the Student Member of the </w:t>
            </w:r>
            <w:r w:rsidR="007F67BB">
              <w:rPr>
                <w:sz w:val="18"/>
                <w:szCs w:val="22"/>
              </w:rPr>
              <w:t>WAAPA</w:t>
            </w:r>
            <w:r w:rsidRPr="00900A0C">
              <w:rPr>
                <w:sz w:val="18"/>
                <w:szCs w:val="22"/>
              </w:rPr>
              <w:t xml:space="preserve"> Advisory Board in </w:t>
            </w:r>
            <w:r w:rsidR="00633E67">
              <w:rPr>
                <w:sz w:val="18"/>
                <w:szCs w:val="22"/>
              </w:rPr>
              <w:t>2026</w:t>
            </w:r>
            <w:r w:rsidRPr="00900A0C">
              <w:rPr>
                <w:sz w:val="18"/>
                <w:szCs w:val="22"/>
              </w:rPr>
              <w:t>.</w:t>
            </w:r>
          </w:p>
        </w:tc>
      </w:tr>
      <w:tr w:rsidR="00D23D91" w:rsidRPr="00FA7798" w14:paraId="71E26E9F" w14:textId="77777777" w:rsidTr="00D23D91">
        <w:trPr>
          <w:trHeight w:val="1006"/>
        </w:trPr>
        <w:tc>
          <w:tcPr>
            <w:tcW w:w="67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20B59A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76E3C423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1AE861D6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5C8D8FAD" w14:textId="2FBF7311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  <w:r w:rsidRPr="00FA7798">
              <w:rPr>
                <w:b/>
                <w:bCs/>
                <w:sz w:val="18"/>
                <w:szCs w:val="22"/>
              </w:rPr>
              <w:t>Signature</w:t>
            </w:r>
          </w:p>
        </w:tc>
        <w:tc>
          <w:tcPr>
            <w:tcW w:w="33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B2443F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74F6FFB8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700B9950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714B5400" w14:textId="42BD379F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  <w:r w:rsidRPr="00FA7798">
              <w:rPr>
                <w:b/>
                <w:bCs/>
                <w:sz w:val="18"/>
                <w:szCs w:val="22"/>
              </w:rPr>
              <w:t>Date</w:t>
            </w:r>
          </w:p>
        </w:tc>
      </w:tr>
    </w:tbl>
    <w:p w14:paraId="2E1D5D71" w14:textId="5AEB0D5A" w:rsidR="00B15554" w:rsidRPr="00E56B3A" w:rsidRDefault="00E56B3A" w:rsidP="00E56B3A">
      <w:pPr>
        <w:tabs>
          <w:tab w:val="left" w:pos="4130"/>
        </w:tabs>
        <w:spacing w:before="240" w:after="60"/>
        <w:rPr>
          <w:bCs/>
          <w:i/>
          <w:iCs/>
          <w:color w:val="0070C0"/>
          <w:sz w:val="24"/>
        </w:rPr>
      </w:pPr>
      <w:r w:rsidRPr="00E56B3A">
        <w:rPr>
          <w:bCs/>
          <w:i/>
          <w:iCs/>
          <w:color w:val="0070C0"/>
          <w:sz w:val="24"/>
        </w:rPr>
        <w:t>Form s</w:t>
      </w:r>
      <w:r w:rsidR="00B15554" w:rsidRPr="00E56B3A">
        <w:rPr>
          <w:bCs/>
          <w:i/>
          <w:iCs/>
          <w:color w:val="0070C0"/>
          <w:sz w:val="24"/>
        </w:rPr>
        <w:t>ubmission and enquiries</w:t>
      </w:r>
    </w:p>
    <w:p w14:paraId="44F0163C" w14:textId="6778DFF9" w:rsidR="00BE667B" w:rsidRDefault="00BE667B" w:rsidP="008A79E4">
      <w:r>
        <w:t xml:space="preserve">Please return this form via email to </w:t>
      </w:r>
      <w:hyperlink r:id="rId14" w:history="1">
        <w:r w:rsidRPr="00864A1A">
          <w:rPr>
            <w:rStyle w:val="Hyperlink"/>
          </w:rPr>
          <w:t>universitygovernance@ecu.edu.au</w:t>
        </w:r>
      </w:hyperlink>
      <w:r>
        <w:t xml:space="preserve"> by 5pm on </w:t>
      </w:r>
      <w:r w:rsidR="002A0B42">
        <w:t xml:space="preserve">Monday </w:t>
      </w:r>
      <w:r w:rsidR="00BF3ABE">
        <w:t>6</w:t>
      </w:r>
      <w:r w:rsidR="00BC0F8F">
        <w:t xml:space="preserve"> October 202</w:t>
      </w:r>
      <w:r w:rsidR="001B16AD">
        <w:t>5</w:t>
      </w:r>
      <w:r>
        <w:t>.</w:t>
      </w:r>
    </w:p>
    <w:p w14:paraId="427DA414" w14:textId="7C71E57E" w:rsidR="00BE667B" w:rsidRPr="008A79E4" w:rsidRDefault="00221747" w:rsidP="008A79E4">
      <w:r>
        <w:t>Enquiries may be directed to</w:t>
      </w:r>
      <w:r w:rsidR="00BE667B">
        <w:t xml:space="preserve"> University Governance</w:t>
      </w:r>
      <w:r w:rsidR="002A3A38">
        <w:t xml:space="preserve"> </w:t>
      </w:r>
      <w:r>
        <w:t>by</w:t>
      </w:r>
      <w:r w:rsidR="00BE667B">
        <w:t xml:space="preserve"> email</w:t>
      </w:r>
      <w:r>
        <w:t xml:space="preserve"> to</w:t>
      </w:r>
      <w:r w:rsidR="00BE667B">
        <w:t xml:space="preserve"> </w:t>
      </w:r>
      <w:hyperlink r:id="rId15" w:history="1">
        <w:r w:rsidR="00BE667B" w:rsidRPr="00864A1A">
          <w:rPr>
            <w:rStyle w:val="Hyperlink"/>
          </w:rPr>
          <w:t>universitygovernance@ecu.edu.au</w:t>
        </w:r>
      </w:hyperlink>
      <w:r w:rsidR="00BE667B">
        <w:t>.</w:t>
      </w:r>
    </w:p>
    <w:sectPr w:rsidR="00BE667B" w:rsidRPr="008A79E4" w:rsidSect="00C964F6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8" w:right="560" w:bottom="284" w:left="851" w:header="426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95D10" w14:textId="77777777" w:rsidR="003C76F9" w:rsidRDefault="003C76F9" w:rsidP="009764FF">
      <w:r>
        <w:separator/>
      </w:r>
    </w:p>
  </w:endnote>
  <w:endnote w:type="continuationSeparator" w:id="0">
    <w:p w14:paraId="089BA23A" w14:textId="77777777" w:rsidR="003C76F9" w:rsidRDefault="003C76F9" w:rsidP="00976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F83FE" w14:textId="0924BEC7" w:rsidR="002D12B2" w:rsidRDefault="00633E67" w:rsidP="00D9148F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1B786D2" wp14:editId="629EFB8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48765" cy="452755"/>
              <wp:effectExtent l="0" t="0" r="13335" b="0"/>
              <wp:wrapNone/>
              <wp:docPr id="2089838911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8765" cy="452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A73111" w14:textId="5E12272D" w:rsidR="00633E67" w:rsidRPr="00633E67" w:rsidRDefault="00633E67" w:rsidP="00633E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633E6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B786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95pt;height:35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39A73111" w14:textId="5E12272D" w:rsidR="00633E67" w:rsidRPr="00633E67" w:rsidRDefault="00633E67" w:rsidP="00633E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633E67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D12B2">
      <w:rPr>
        <w:rStyle w:val="PageNumber"/>
      </w:rPr>
      <w:fldChar w:fldCharType="begin"/>
    </w:r>
    <w:r w:rsidR="002D12B2">
      <w:rPr>
        <w:rStyle w:val="PageNumber"/>
      </w:rPr>
      <w:instrText xml:space="preserve">PAGE  </w:instrText>
    </w:r>
    <w:r w:rsidR="002D12B2">
      <w:rPr>
        <w:rStyle w:val="PageNumber"/>
      </w:rPr>
      <w:fldChar w:fldCharType="end"/>
    </w:r>
  </w:p>
  <w:p w14:paraId="689779C4" w14:textId="77777777" w:rsidR="0080303E" w:rsidRDefault="0080303E" w:rsidP="002D12B2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2753E2" w14:textId="77777777" w:rsidR="007E1AFE" w:rsidRDefault="007E1AFE" w:rsidP="0080303E">
    <w:pPr>
      <w:pStyle w:val="Footer"/>
      <w:ind w:right="360"/>
      <w:rPr>
        <w:rStyle w:val="PageNumber"/>
      </w:rPr>
    </w:pPr>
  </w:p>
  <w:p w14:paraId="7DC9CC5B" w14:textId="77777777" w:rsidR="007E1AFE" w:rsidRDefault="007E1AFE" w:rsidP="009764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4F05C" w14:textId="584312AE" w:rsidR="00A259A1" w:rsidRPr="00BE667B" w:rsidRDefault="00633E67" w:rsidP="0080303E">
    <w:pPr>
      <w:pStyle w:val="Footer"/>
      <w:ind w:right="360"/>
      <w:rPr>
        <w:rStyle w:val="IntenseReference"/>
        <w:i/>
        <w:iCs/>
        <w:color w:val="004B85" w:themeColor="accent1"/>
        <w:sz w:val="18"/>
        <w:szCs w:val="18"/>
      </w:rPr>
    </w:pPr>
    <w:r>
      <w:rPr>
        <w:bCs/>
        <w:i/>
        <w:iCs/>
        <w:noProof/>
        <w:sz w:val="18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20307AE0" wp14:editId="568CF1A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48765" cy="452755"/>
              <wp:effectExtent l="0" t="0" r="13335" b="0"/>
              <wp:wrapNone/>
              <wp:docPr id="999118238" name="Text Box 3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8765" cy="452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0CB132" w14:textId="59F6A334" w:rsidR="00633E67" w:rsidRPr="00633E67" w:rsidRDefault="00633E67" w:rsidP="00633E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633E6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307AE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ECU Internal Information" style="position:absolute;margin-left:0;margin-top:0;width:121.95pt;height:35.6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" filled="f" stroked="f">
              <v:fill o:detectmouseclick="t"/>
              <v:textbox style="mso-fit-shape-to-text:t" inset="0,0,0,15pt">
                <w:txbxContent>
                  <w:p w14:paraId="380CB132" w14:textId="59F6A334" w:rsidR="00633E67" w:rsidRPr="00633E67" w:rsidRDefault="00633E67" w:rsidP="00633E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633E67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40C46" w:rsidRPr="00BE667B">
      <w:rPr>
        <w:rStyle w:val="IntenseReference"/>
        <w:i/>
        <w:iCs/>
        <w:color w:val="40474F" w:themeColor="text1"/>
        <w:sz w:val="18"/>
      </w:rPr>
      <w:t xml:space="preserve">Expression of </w:t>
    </w:r>
    <w:r w:rsidR="00F04BB6">
      <w:rPr>
        <w:rStyle w:val="IntenseReference"/>
        <w:i/>
        <w:iCs/>
        <w:color w:val="40474F" w:themeColor="text1"/>
        <w:sz w:val="18"/>
      </w:rPr>
      <w:t>I</w:t>
    </w:r>
    <w:r w:rsidR="00440C46" w:rsidRPr="00BE667B">
      <w:rPr>
        <w:rStyle w:val="IntenseReference"/>
        <w:i/>
        <w:iCs/>
        <w:color w:val="40474F" w:themeColor="text1"/>
        <w:sz w:val="18"/>
      </w:rPr>
      <w:t>nterest</w:t>
    </w:r>
    <w:r w:rsidR="00864B3B" w:rsidRPr="00BE667B">
      <w:rPr>
        <w:bCs/>
        <w:i/>
        <w:iCs/>
        <w:noProof/>
        <w:color w:val="004B85" w:themeColor="accent1"/>
        <w:lang w:eastAsia="en-AU"/>
      </w:rPr>
      <w:drawing>
        <wp:anchor distT="0" distB="0" distL="114300" distR="114300" simplePos="0" relativeHeight="251655168" behindDoc="1" locked="1" layoutInCell="1" allowOverlap="1" wp14:anchorId="415B8C4C" wp14:editId="702210C1">
          <wp:simplePos x="541655" y="9839325"/>
          <wp:positionH relativeFrom="page">
            <wp:align>left</wp:align>
          </wp:positionH>
          <wp:positionV relativeFrom="page">
            <wp:align>bottom</wp:align>
          </wp:positionV>
          <wp:extent cx="7560000" cy="270000"/>
          <wp:effectExtent l="0" t="0" r="9525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ECU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C46" w:rsidRPr="00BE667B">
      <w:rPr>
        <w:rStyle w:val="IntenseReference"/>
        <w:i/>
        <w:iCs/>
        <w:color w:val="40474F" w:themeColor="text1"/>
        <w:sz w:val="18"/>
      </w:rPr>
      <w:t xml:space="preserve">: </w:t>
    </w:r>
    <w:r w:rsidR="007F67BB">
      <w:rPr>
        <w:rStyle w:val="IntenseReference"/>
        <w:i/>
        <w:iCs/>
        <w:color w:val="40474F" w:themeColor="text1"/>
        <w:sz w:val="18"/>
      </w:rPr>
      <w:t>WAAPA</w:t>
    </w:r>
    <w:r w:rsidR="00440C46" w:rsidRPr="00BE667B">
      <w:rPr>
        <w:rStyle w:val="IntenseReference"/>
        <w:i/>
        <w:iCs/>
        <w:color w:val="40474F" w:themeColor="text1"/>
        <w:sz w:val="18"/>
      </w:rPr>
      <w:t xml:space="preserve"> Advisory Board Student Member for </w:t>
    </w:r>
    <w:r>
      <w:rPr>
        <w:rStyle w:val="IntenseReference"/>
        <w:i/>
        <w:iCs/>
        <w:color w:val="40474F" w:themeColor="text1"/>
        <w:sz w:val="18"/>
      </w:rPr>
      <w:t>2026</w:t>
    </w:r>
    <w:r w:rsidR="002D12B2" w:rsidRPr="00BE667B">
      <w:rPr>
        <w:rStyle w:val="IntenseReference"/>
        <w:i/>
        <w:iCs/>
        <w:color w:val="004B85" w:themeColor="accent1"/>
      </w:rPr>
      <w:ptab w:relativeTo="margin" w:alignment="right" w:leader="none"/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fldChar w:fldCharType="begin"/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instrText xml:space="preserve"> PAGE  \* MERGEFORMAT </w:instrText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fldChar w:fldCharType="separate"/>
    </w:r>
    <w:r w:rsidR="00352B2D" w:rsidRPr="00BE667B">
      <w:rPr>
        <w:rStyle w:val="IntenseReference"/>
        <w:i/>
        <w:iCs/>
        <w:noProof/>
        <w:color w:val="004B85" w:themeColor="accent1"/>
        <w:sz w:val="18"/>
        <w:szCs w:val="18"/>
      </w:rPr>
      <w:t>2</w:t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A2637" w14:textId="36E02F23" w:rsidR="00352B2D" w:rsidRPr="00BE667B" w:rsidRDefault="00633E67" w:rsidP="00BE667B">
    <w:pPr>
      <w:pStyle w:val="Footer"/>
      <w:ind w:right="360"/>
      <w:rPr>
        <w:bCs/>
        <w:i/>
        <w:iCs/>
        <w:color w:val="004B85" w:themeColor="accent1"/>
        <w:sz w:val="18"/>
        <w:szCs w:val="18"/>
      </w:rPr>
    </w:pPr>
    <w:r>
      <w:rPr>
        <w:bCs/>
        <w:i/>
        <w:iCs/>
        <w:noProof/>
        <w:sz w:val="18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17D1CDE" wp14:editId="04DFCBD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48765" cy="452755"/>
              <wp:effectExtent l="0" t="0" r="13335" b="0"/>
              <wp:wrapNone/>
              <wp:docPr id="209887091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8765" cy="452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429DA2" w14:textId="79A61B4D" w:rsidR="00633E67" w:rsidRPr="00633E67" w:rsidRDefault="00633E67" w:rsidP="00633E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633E6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7D1C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ECU Internal Information" style="position:absolute;margin-left:0;margin-top:0;width:121.95pt;height:35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3F429DA2" w14:textId="79A61B4D" w:rsidR="00633E67" w:rsidRPr="00633E67" w:rsidRDefault="00633E67" w:rsidP="00633E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633E67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E667B" w:rsidRPr="00BE667B">
      <w:rPr>
        <w:rStyle w:val="IntenseReference"/>
        <w:i/>
        <w:iCs/>
        <w:color w:val="40474F" w:themeColor="text1"/>
        <w:sz w:val="18"/>
      </w:rPr>
      <w:t xml:space="preserve">Expression of </w:t>
    </w:r>
    <w:r w:rsidR="00581D08">
      <w:rPr>
        <w:rStyle w:val="IntenseReference"/>
        <w:i/>
        <w:iCs/>
        <w:color w:val="40474F" w:themeColor="text1"/>
        <w:sz w:val="18"/>
      </w:rPr>
      <w:t>I</w:t>
    </w:r>
    <w:r w:rsidR="00BE667B" w:rsidRPr="00BE667B">
      <w:rPr>
        <w:rStyle w:val="IntenseReference"/>
        <w:i/>
        <w:iCs/>
        <w:color w:val="40474F" w:themeColor="text1"/>
        <w:sz w:val="18"/>
      </w:rPr>
      <w:t>nterest</w:t>
    </w:r>
    <w:r w:rsidR="00BE667B" w:rsidRPr="00BE667B">
      <w:rPr>
        <w:bCs/>
        <w:i/>
        <w:iCs/>
        <w:noProof/>
        <w:color w:val="004B85" w:themeColor="accent1"/>
        <w:lang w:eastAsia="en-AU"/>
      </w:rPr>
      <w:drawing>
        <wp:anchor distT="0" distB="0" distL="114300" distR="114300" simplePos="0" relativeHeight="251661312" behindDoc="1" locked="1" layoutInCell="1" allowOverlap="1" wp14:anchorId="21C25705" wp14:editId="37911855">
          <wp:simplePos x="541655" y="9839325"/>
          <wp:positionH relativeFrom="page">
            <wp:align>left</wp:align>
          </wp:positionH>
          <wp:positionV relativeFrom="page">
            <wp:align>bottom</wp:align>
          </wp:positionV>
          <wp:extent cx="7560000" cy="270000"/>
          <wp:effectExtent l="0" t="0" r="9525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ECU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67B" w:rsidRPr="00BE667B">
      <w:rPr>
        <w:rStyle w:val="IntenseReference"/>
        <w:i/>
        <w:iCs/>
        <w:color w:val="40474F" w:themeColor="text1"/>
        <w:sz w:val="18"/>
      </w:rPr>
      <w:t xml:space="preserve">: </w:t>
    </w:r>
    <w:r w:rsidR="00CD12B6">
      <w:rPr>
        <w:rStyle w:val="IntenseReference"/>
        <w:i/>
        <w:iCs/>
        <w:color w:val="40474F" w:themeColor="text1"/>
        <w:sz w:val="18"/>
      </w:rPr>
      <w:t>WAAPA</w:t>
    </w:r>
    <w:r w:rsidR="00BE667B" w:rsidRPr="00BE667B">
      <w:rPr>
        <w:rStyle w:val="IntenseReference"/>
        <w:i/>
        <w:iCs/>
        <w:color w:val="40474F" w:themeColor="text1"/>
        <w:sz w:val="18"/>
      </w:rPr>
      <w:t xml:space="preserve"> Advisory Board Student Member for </w:t>
    </w:r>
    <w:r>
      <w:rPr>
        <w:rStyle w:val="IntenseReference"/>
        <w:i/>
        <w:iCs/>
        <w:color w:val="40474F" w:themeColor="text1"/>
        <w:sz w:val="18"/>
      </w:rPr>
      <w:t>2026</w:t>
    </w:r>
    <w:r w:rsidR="00BE667B" w:rsidRPr="00BE667B">
      <w:rPr>
        <w:rStyle w:val="IntenseReference"/>
        <w:i/>
        <w:iCs/>
        <w:color w:val="004B85" w:themeColor="accent1"/>
      </w:rPr>
      <w:ptab w:relativeTo="margin" w:alignment="right" w:leader="none"/>
    </w:r>
    <w:r w:rsidR="00BE667B" w:rsidRPr="00BE667B">
      <w:rPr>
        <w:rStyle w:val="IntenseReference"/>
        <w:i/>
        <w:iCs/>
        <w:color w:val="004B85" w:themeColor="accent1"/>
        <w:sz w:val="18"/>
        <w:szCs w:val="18"/>
      </w:rPr>
      <w:fldChar w:fldCharType="begin"/>
    </w:r>
    <w:r w:rsidR="00BE667B" w:rsidRPr="00BE667B">
      <w:rPr>
        <w:rStyle w:val="IntenseReference"/>
        <w:i/>
        <w:iCs/>
        <w:color w:val="004B85" w:themeColor="accent1"/>
        <w:sz w:val="18"/>
        <w:szCs w:val="18"/>
      </w:rPr>
      <w:instrText xml:space="preserve"> PAGE  \* MERGEFORMAT </w:instrText>
    </w:r>
    <w:r w:rsidR="00BE667B" w:rsidRPr="00BE667B">
      <w:rPr>
        <w:rStyle w:val="IntenseReference"/>
        <w:i/>
        <w:iCs/>
        <w:color w:val="004B85" w:themeColor="accent1"/>
        <w:sz w:val="18"/>
        <w:szCs w:val="18"/>
      </w:rPr>
      <w:fldChar w:fldCharType="separate"/>
    </w:r>
    <w:r w:rsidR="00BE667B">
      <w:rPr>
        <w:rStyle w:val="IntenseReference"/>
        <w:i/>
        <w:iCs/>
        <w:color w:val="004B85" w:themeColor="accent1"/>
        <w:sz w:val="18"/>
        <w:szCs w:val="18"/>
      </w:rPr>
      <w:t>2</w:t>
    </w:r>
    <w:r w:rsidR="00BE667B" w:rsidRPr="00BE667B">
      <w:rPr>
        <w:rStyle w:val="IntenseReference"/>
        <w:i/>
        <w:iCs/>
        <w:color w:val="004B85" w:themeColor="accen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5AEB1" w14:textId="77777777" w:rsidR="003C76F9" w:rsidRDefault="003C76F9" w:rsidP="009764FF">
      <w:r>
        <w:separator/>
      </w:r>
    </w:p>
  </w:footnote>
  <w:footnote w:type="continuationSeparator" w:id="0">
    <w:p w14:paraId="42A68645" w14:textId="77777777" w:rsidR="003C76F9" w:rsidRDefault="003C76F9" w:rsidP="00976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4536C" w14:textId="319B092C" w:rsidR="00B15554" w:rsidRPr="00B15554" w:rsidRDefault="00B15554" w:rsidP="00B15554">
    <w:pPr>
      <w:spacing w:before="300" w:after="60"/>
      <w:rPr>
        <w:bCs/>
        <w:color w:val="0070C0"/>
        <w:sz w:val="24"/>
      </w:rPr>
    </w:pPr>
    <w:r>
      <w:rPr>
        <w:bCs/>
        <w:color w:val="0070C0"/>
        <w:sz w:val="24"/>
      </w:rPr>
      <w:t xml:space="preserve">Expression of Interest – </w:t>
    </w:r>
    <w:r w:rsidR="00CD12B6">
      <w:rPr>
        <w:bCs/>
        <w:color w:val="0070C0"/>
        <w:sz w:val="24"/>
      </w:rPr>
      <w:t>WAAPA</w:t>
    </w:r>
    <w:r>
      <w:rPr>
        <w:bCs/>
        <w:color w:val="0070C0"/>
        <w:sz w:val="24"/>
      </w:rPr>
      <w:t xml:space="preserve"> Advisory Board Student Member for </w:t>
    </w:r>
    <w:r w:rsidR="00633E67">
      <w:rPr>
        <w:bCs/>
        <w:color w:val="0070C0"/>
        <w:sz w:val="24"/>
      </w:rPr>
      <w:t>2026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79AD4" w14:textId="3DD0D712" w:rsidR="00116071" w:rsidRPr="00F0221A" w:rsidRDefault="00352B2D" w:rsidP="00116071">
    <w:pPr>
      <w:pStyle w:val="Heading2"/>
      <w:spacing w:before="120"/>
      <w:rPr>
        <w:b w:val="0"/>
        <w:bCs/>
        <w:color w:val="30353B" w:themeColor="text1" w:themeShade="BF"/>
        <w:sz w:val="4"/>
        <w:szCs w:val="4"/>
      </w:rPr>
    </w:pPr>
    <w:r w:rsidRPr="00F0221A">
      <w:rPr>
        <w:b w:val="0"/>
        <w:bCs/>
        <w:noProof/>
        <w:color w:val="30353B" w:themeColor="text1" w:themeShade="BF"/>
        <w:sz w:val="4"/>
        <w:szCs w:val="4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E9B173" wp14:editId="60BAE19F">
              <wp:simplePos x="0" y="0"/>
              <wp:positionH relativeFrom="column">
                <wp:posOffset>31114</wp:posOffset>
              </wp:positionH>
              <wp:positionV relativeFrom="paragraph">
                <wp:posOffset>-64770</wp:posOffset>
              </wp:positionV>
              <wp:extent cx="5248275" cy="6883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8275" cy="68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8EBA6" w14:textId="77777777" w:rsidR="00352B2D" w:rsidRPr="009A0305" w:rsidRDefault="00352B2D" w:rsidP="00352B2D">
                          <w:pPr>
                            <w:spacing w:before="0" w:after="0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9A0305">
                            <w:rPr>
                              <w:b/>
                              <w:color w:val="FFFFFF" w:themeColor="background1"/>
                              <w:sz w:val="28"/>
                            </w:rPr>
                            <w:t>Edith Cowan University</w:t>
                          </w:r>
                        </w:p>
                        <w:p w14:paraId="6B050D74" w14:textId="76F9177C" w:rsidR="00352B2D" w:rsidRPr="00D73FBD" w:rsidRDefault="00D73FBD" w:rsidP="00D73FBD">
                          <w:pPr>
                            <w:spacing w:before="0" w:after="0"/>
                            <w:rPr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color w:val="FFFFFF" w:themeColor="background1"/>
                              <w:sz w:val="22"/>
                            </w:rPr>
                            <w:t>Strategic and Governance Services Centre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9B17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.45pt;margin-top:-5.1pt;width:413.25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" filled="f" stroked="f">
              <v:textbox>
                <w:txbxContent>
                  <w:p w14:paraId="44C8EBA6" w14:textId="77777777" w:rsidR="00352B2D" w:rsidRPr="009A0305" w:rsidRDefault="00352B2D" w:rsidP="00352B2D">
                    <w:pPr>
                      <w:spacing w:before="0" w:after="0"/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9A0305">
                      <w:rPr>
                        <w:b/>
                        <w:color w:val="FFFFFF" w:themeColor="background1"/>
                        <w:sz w:val="28"/>
                      </w:rPr>
                      <w:t>Edith Cowan University</w:t>
                    </w:r>
                  </w:p>
                  <w:p w14:paraId="6B050D74" w14:textId="76F9177C" w:rsidR="00352B2D" w:rsidRPr="00D73FBD" w:rsidRDefault="00D73FBD" w:rsidP="00D73FBD">
                    <w:pPr>
                      <w:spacing w:before="0" w:after="0"/>
                      <w:rPr>
                        <w:color w:val="FFFFFF" w:themeColor="background1"/>
                        <w:sz w:val="22"/>
                      </w:rPr>
                    </w:pPr>
                    <w:r>
                      <w:rPr>
                        <w:color w:val="FFFFFF" w:themeColor="background1"/>
                        <w:sz w:val="22"/>
                      </w:rPr>
                      <w:t>Strategic and Governance Services Centre</w:t>
                    </w:r>
                  </w:p>
                </w:txbxContent>
              </v:textbox>
            </v:shape>
          </w:pict>
        </mc:Fallback>
      </mc:AlternateContent>
    </w:r>
    <w:r w:rsidRPr="00F0221A">
      <w:rPr>
        <w:b w:val="0"/>
        <w:bCs/>
        <w:noProof/>
        <w:color w:val="30353B" w:themeColor="text1" w:themeShade="BF"/>
        <w:sz w:val="4"/>
        <w:szCs w:val="4"/>
        <w:lang w:eastAsia="en-AU"/>
      </w:rPr>
      <w:drawing>
        <wp:anchor distT="0" distB="0" distL="114300" distR="114300" simplePos="0" relativeHeight="251657216" behindDoc="0" locked="1" layoutInCell="1" allowOverlap="1" wp14:anchorId="09F3FB12" wp14:editId="6FF3978F">
          <wp:simplePos x="0" y="0"/>
          <wp:positionH relativeFrom="page">
            <wp:posOffset>-635</wp:posOffset>
          </wp:positionH>
          <wp:positionV relativeFrom="page">
            <wp:posOffset>-635</wp:posOffset>
          </wp:positionV>
          <wp:extent cx="7559675" cy="1079500"/>
          <wp:effectExtent l="0" t="0" r="9525" b="1270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U Header Nav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1702FF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E6863"/>
    <w:multiLevelType w:val="hybridMultilevel"/>
    <w:tmpl w:val="CF8E0F2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36A5F"/>
    <w:multiLevelType w:val="hybridMultilevel"/>
    <w:tmpl w:val="0B1465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F050E"/>
    <w:multiLevelType w:val="hybridMultilevel"/>
    <w:tmpl w:val="59DEEE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F4003B"/>
    <w:multiLevelType w:val="hybridMultilevel"/>
    <w:tmpl w:val="F478504C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07797"/>
    <w:multiLevelType w:val="hybridMultilevel"/>
    <w:tmpl w:val="7D1AE3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C5672"/>
    <w:multiLevelType w:val="hybridMultilevel"/>
    <w:tmpl w:val="A9FCC7B6"/>
    <w:lvl w:ilvl="0" w:tplc="4CC48B56">
      <w:start w:val="1"/>
      <w:numFmt w:val="decimal"/>
      <w:pStyle w:val="NumberedList"/>
      <w:lvlText w:val="%1."/>
      <w:lvlJc w:val="left"/>
      <w:pPr>
        <w:ind w:left="720" w:hanging="306"/>
      </w:pPr>
      <w:rPr>
        <w:rFonts w:ascii="Arial" w:hAnsi="Arial" w:hint="default"/>
        <w:b w:val="0"/>
        <w:i w:val="0"/>
        <w:color w:val="40474F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13215"/>
    <w:multiLevelType w:val="hybridMultilevel"/>
    <w:tmpl w:val="37065346"/>
    <w:lvl w:ilvl="0" w:tplc="DF80C40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DC7047"/>
    <w:multiLevelType w:val="hybridMultilevel"/>
    <w:tmpl w:val="B8E4BADC"/>
    <w:lvl w:ilvl="0" w:tplc="3210EDC0">
      <w:start w:val="1"/>
      <w:numFmt w:val="bullet"/>
      <w:pStyle w:val="BulletList"/>
      <w:lvlText w:val=""/>
      <w:lvlJc w:val="left"/>
      <w:pPr>
        <w:ind w:left="774" w:hanging="303"/>
      </w:pPr>
      <w:rPr>
        <w:rFonts w:ascii="Symbol" w:hAnsi="Symbol" w:hint="default"/>
        <w:b w:val="0"/>
        <w:i w:val="0"/>
        <w:color w:val="40474F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6732E"/>
    <w:multiLevelType w:val="hybridMultilevel"/>
    <w:tmpl w:val="CE24D87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ED6CDD"/>
    <w:multiLevelType w:val="hybridMultilevel"/>
    <w:tmpl w:val="E38C3452"/>
    <w:lvl w:ilvl="0" w:tplc="F78EC50C">
      <w:start w:val="630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6E0C1A"/>
    <w:multiLevelType w:val="hybridMultilevel"/>
    <w:tmpl w:val="C19E5A52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b w:val="0"/>
        <w:i w:val="0"/>
        <w:color w:val="40474F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0220997">
    <w:abstractNumId w:val="3"/>
  </w:num>
  <w:num w:numId="2" w16cid:durableId="511066287">
    <w:abstractNumId w:val="6"/>
  </w:num>
  <w:num w:numId="3" w16cid:durableId="1331835646">
    <w:abstractNumId w:val="0"/>
  </w:num>
  <w:num w:numId="4" w16cid:durableId="816343750">
    <w:abstractNumId w:val="6"/>
    <w:lvlOverride w:ilvl="0">
      <w:startOverride w:val="1"/>
    </w:lvlOverride>
  </w:num>
  <w:num w:numId="5" w16cid:durableId="1215000728">
    <w:abstractNumId w:val="11"/>
  </w:num>
  <w:num w:numId="6" w16cid:durableId="147593496">
    <w:abstractNumId w:val="8"/>
  </w:num>
  <w:num w:numId="7" w16cid:durableId="212156240">
    <w:abstractNumId w:val="10"/>
  </w:num>
  <w:num w:numId="8" w16cid:durableId="1611352005">
    <w:abstractNumId w:val="2"/>
  </w:num>
  <w:num w:numId="9" w16cid:durableId="1111582872">
    <w:abstractNumId w:val="1"/>
  </w:num>
  <w:num w:numId="10" w16cid:durableId="600800807">
    <w:abstractNumId w:val="5"/>
  </w:num>
  <w:num w:numId="11" w16cid:durableId="903680005">
    <w:abstractNumId w:val="7"/>
  </w:num>
  <w:num w:numId="12" w16cid:durableId="693313718">
    <w:abstractNumId w:val="4"/>
  </w:num>
  <w:num w:numId="13" w16cid:durableId="13990941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9A9"/>
    <w:rsid w:val="000044BD"/>
    <w:rsid w:val="000060FF"/>
    <w:rsid w:val="00022A12"/>
    <w:rsid w:val="00036807"/>
    <w:rsid w:val="00042C4B"/>
    <w:rsid w:val="000453DE"/>
    <w:rsid w:val="000564EE"/>
    <w:rsid w:val="000566B1"/>
    <w:rsid w:val="00082F99"/>
    <w:rsid w:val="00085B06"/>
    <w:rsid w:val="000B4A6E"/>
    <w:rsid w:val="000C6619"/>
    <w:rsid w:val="000D2E47"/>
    <w:rsid w:val="000F184A"/>
    <w:rsid w:val="000F5884"/>
    <w:rsid w:val="00106CCF"/>
    <w:rsid w:val="00107E78"/>
    <w:rsid w:val="00116071"/>
    <w:rsid w:val="001347E2"/>
    <w:rsid w:val="001420C0"/>
    <w:rsid w:val="00165CB1"/>
    <w:rsid w:val="0018595B"/>
    <w:rsid w:val="00186340"/>
    <w:rsid w:val="00187C3B"/>
    <w:rsid w:val="00187EE9"/>
    <w:rsid w:val="00194A9E"/>
    <w:rsid w:val="00196951"/>
    <w:rsid w:val="001A4FE8"/>
    <w:rsid w:val="001B16AD"/>
    <w:rsid w:val="001D740D"/>
    <w:rsid w:val="00201331"/>
    <w:rsid w:val="00206171"/>
    <w:rsid w:val="00221747"/>
    <w:rsid w:val="00242D6F"/>
    <w:rsid w:val="00244554"/>
    <w:rsid w:val="00253526"/>
    <w:rsid w:val="00265D8F"/>
    <w:rsid w:val="0029489C"/>
    <w:rsid w:val="002A0B42"/>
    <w:rsid w:val="002A3A38"/>
    <w:rsid w:val="002A77A9"/>
    <w:rsid w:val="002B2ADD"/>
    <w:rsid w:val="002B4935"/>
    <w:rsid w:val="002C1EDB"/>
    <w:rsid w:val="002D12B2"/>
    <w:rsid w:val="003067E9"/>
    <w:rsid w:val="00352B2D"/>
    <w:rsid w:val="00357697"/>
    <w:rsid w:val="003638E3"/>
    <w:rsid w:val="00383674"/>
    <w:rsid w:val="00383F30"/>
    <w:rsid w:val="003951DE"/>
    <w:rsid w:val="003A13C4"/>
    <w:rsid w:val="003C0B40"/>
    <w:rsid w:val="003C3203"/>
    <w:rsid w:val="003C76F9"/>
    <w:rsid w:val="003D46DA"/>
    <w:rsid w:val="003E25BE"/>
    <w:rsid w:val="00402AD2"/>
    <w:rsid w:val="00413FB4"/>
    <w:rsid w:val="00420403"/>
    <w:rsid w:val="00423415"/>
    <w:rsid w:val="00440C46"/>
    <w:rsid w:val="004416CB"/>
    <w:rsid w:val="00467907"/>
    <w:rsid w:val="00475973"/>
    <w:rsid w:val="0048620B"/>
    <w:rsid w:val="00496AC5"/>
    <w:rsid w:val="004A4CBE"/>
    <w:rsid w:val="004A7784"/>
    <w:rsid w:val="004D39E8"/>
    <w:rsid w:val="004E293F"/>
    <w:rsid w:val="00500FE9"/>
    <w:rsid w:val="00524B79"/>
    <w:rsid w:val="0054186D"/>
    <w:rsid w:val="005649D0"/>
    <w:rsid w:val="00565B58"/>
    <w:rsid w:val="00581D08"/>
    <w:rsid w:val="00582A2E"/>
    <w:rsid w:val="005903C8"/>
    <w:rsid w:val="005908ED"/>
    <w:rsid w:val="005A7BBB"/>
    <w:rsid w:val="005B6D6C"/>
    <w:rsid w:val="005C1517"/>
    <w:rsid w:val="005D3095"/>
    <w:rsid w:val="005D79E5"/>
    <w:rsid w:val="005E57CE"/>
    <w:rsid w:val="00605DB0"/>
    <w:rsid w:val="00623765"/>
    <w:rsid w:val="00633E67"/>
    <w:rsid w:val="006614BD"/>
    <w:rsid w:val="00674C34"/>
    <w:rsid w:val="00680A05"/>
    <w:rsid w:val="00684B52"/>
    <w:rsid w:val="00687C53"/>
    <w:rsid w:val="006936B8"/>
    <w:rsid w:val="006A0E7B"/>
    <w:rsid w:val="006D248F"/>
    <w:rsid w:val="006E6FE1"/>
    <w:rsid w:val="006E77DE"/>
    <w:rsid w:val="006F4D67"/>
    <w:rsid w:val="006F5E84"/>
    <w:rsid w:val="00712362"/>
    <w:rsid w:val="00713869"/>
    <w:rsid w:val="0072450C"/>
    <w:rsid w:val="00732229"/>
    <w:rsid w:val="00747530"/>
    <w:rsid w:val="00750938"/>
    <w:rsid w:val="007936D5"/>
    <w:rsid w:val="007D3099"/>
    <w:rsid w:val="007E1AFE"/>
    <w:rsid w:val="007F67BB"/>
    <w:rsid w:val="0080303E"/>
    <w:rsid w:val="008049A9"/>
    <w:rsid w:val="0080679A"/>
    <w:rsid w:val="00843D11"/>
    <w:rsid w:val="00860862"/>
    <w:rsid w:val="00864B3B"/>
    <w:rsid w:val="008737F1"/>
    <w:rsid w:val="0089006A"/>
    <w:rsid w:val="00895C87"/>
    <w:rsid w:val="008A03EC"/>
    <w:rsid w:val="008A79E4"/>
    <w:rsid w:val="008B0366"/>
    <w:rsid w:val="008B088E"/>
    <w:rsid w:val="008B668E"/>
    <w:rsid w:val="008E1AA3"/>
    <w:rsid w:val="008E375A"/>
    <w:rsid w:val="008F2F05"/>
    <w:rsid w:val="0090083D"/>
    <w:rsid w:val="00900A0C"/>
    <w:rsid w:val="00940786"/>
    <w:rsid w:val="00941D5F"/>
    <w:rsid w:val="00942DB9"/>
    <w:rsid w:val="0094770D"/>
    <w:rsid w:val="009764FF"/>
    <w:rsid w:val="0099725C"/>
    <w:rsid w:val="009A0305"/>
    <w:rsid w:val="009B4CBC"/>
    <w:rsid w:val="009B7049"/>
    <w:rsid w:val="009C6EAB"/>
    <w:rsid w:val="009D59BE"/>
    <w:rsid w:val="00A00459"/>
    <w:rsid w:val="00A17590"/>
    <w:rsid w:val="00A20A94"/>
    <w:rsid w:val="00A25002"/>
    <w:rsid w:val="00A259A1"/>
    <w:rsid w:val="00A41717"/>
    <w:rsid w:val="00A45505"/>
    <w:rsid w:val="00A46D14"/>
    <w:rsid w:val="00A6196D"/>
    <w:rsid w:val="00A64976"/>
    <w:rsid w:val="00A657D9"/>
    <w:rsid w:val="00A81FEF"/>
    <w:rsid w:val="00A828D4"/>
    <w:rsid w:val="00A851F6"/>
    <w:rsid w:val="00A864C4"/>
    <w:rsid w:val="00A87A07"/>
    <w:rsid w:val="00A91B9F"/>
    <w:rsid w:val="00AA1442"/>
    <w:rsid w:val="00AA2F33"/>
    <w:rsid w:val="00AC5151"/>
    <w:rsid w:val="00AC670D"/>
    <w:rsid w:val="00AC7DF7"/>
    <w:rsid w:val="00AD6A96"/>
    <w:rsid w:val="00AE0BC9"/>
    <w:rsid w:val="00B02FB1"/>
    <w:rsid w:val="00B1276F"/>
    <w:rsid w:val="00B12F58"/>
    <w:rsid w:val="00B15554"/>
    <w:rsid w:val="00B20EA7"/>
    <w:rsid w:val="00B31A0F"/>
    <w:rsid w:val="00B470CE"/>
    <w:rsid w:val="00B62EB7"/>
    <w:rsid w:val="00B715C3"/>
    <w:rsid w:val="00B778C7"/>
    <w:rsid w:val="00B86CEC"/>
    <w:rsid w:val="00BA40E7"/>
    <w:rsid w:val="00BA47CF"/>
    <w:rsid w:val="00BB01D1"/>
    <w:rsid w:val="00BC0F8F"/>
    <w:rsid w:val="00BE2B3A"/>
    <w:rsid w:val="00BE667B"/>
    <w:rsid w:val="00BF3ABE"/>
    <w:rsid w:val="00C04474"/>
    <w:rsid w:val="00C04E18"/>
    <w:rsid w:val="00C20556"/>
    <w:rsid w:val="00C22521"/>
    <w:rsid w:val="00C24CBB"/>
    <w:rsid w:val="00C27449"/>
    <w:rsid w:val="00C307F9"/>
    <w:rsid w:val="00C3735F"/>
    <w:rsid w:val="00C6666A"/>
    <w:rsid w:val="00C71A0D"/>
    <w:rsid w:val="00C73B90"/>
    <w:rsid w:val="00C9595B"/>
    <w:rsid w:val="00C964F6"/>
    <w:rsid w:val="00CA03AC"/>
    <w:rsid w:val="00CC300A"/>
    <w:rsid w:val="00CC52A3"/>
    <w:rsid w:val="00CD050A"/>
    <w:rsid w:val="00CD12B6"/>
    <w:rsid w:val="00CE1069"/>
    <w:rsid w:val="00CF0D32"/>
    <w:rsid w:val="00D176D2"/>
    <w:rsid w:val="00D20F17"/>
    <w:rsid w:val="00D23D91"/>
    <w:rsid w:val="00D42B04"/>
    <w:rsid w:val="00D50E34"/>
    <w:rsid w:val="00D73FBD"/>
    <w:rsid w:val="00D81E6C"/>
    <w:rsid w:val="00D911C2"/>
    <w:rsid w:val="00D97CEB"/>
    <w:rsid w:val="00DA50BE"/>
    <w:rsid w:val="00DC44F2"/>
    <w:rsid w:val="00DE0B72"/>
    <w:rsid w:val="00DE145E"/>
    <w:rsid w:val="00E03469"/>
    <w:rsid w:val="00E04707"/>
    <w:rsid w:val="00E06A0C"/>
    <w:rsid w:val="00E42376"/>
    <w:rsid w:val="00E4363D"/>
    <w:rsid w:val="00E54FF4"/>
    <w:rsid w:val="00E56B3A"/>
    <w:rsid w:val="00E82D75"/>
    <w:rsid w:val="00E90FBA"/>
    <w:rsid w:val="00EB4557"/>
    <w:rsid w:val="00EB5289"/>
    <w:rsid w:val="00EE0E1F"/>
    <w:rsid w:val="00EF0308"/>
    <w:rsid w:val="00F0221A"/>
    <w:rsid w:val="00F04BB6"/>
    <w:rsid w:val="00F34678"/>
    <w:rsid w:val="00F50244"/>
    <w:rsid w:val="00F52928"/>
    <w:rsid w:val="00F57556"/>
    <w:rsid w:val="00F60C6D"/>
    <w:rsid w:val="00F64EBF"/>
    <w:rsid w:val="00F67CE7"/>
    <w:rsid w:val="00F80D9E"/>
    <w:rsid w:val="00F97B1B"/>
    <w:rsid w:val="00FA0535"/>
    <w:rsid w:val="00FA7798"/>
    <w:rsid w:val="00FC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454F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8ED"/>
    <w:pPr>
      <w:spacing w:before="120" w:after="120"/>
    </w:pPr>
    <w:rPr>
      <w:rFonts w:ascii="Arial" w:hAnsi="Arial"/>
      <w:color w:val="40474F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7CF"/>
    <w:pPr>
      <w:keepNext/>
      <w:keepLines/>
      <w:outlineLvl w:val="0"/>
    </w:pPr>
    <w:rPr>
      <w:rFonts w:eastAsiaTheme="majorEastAsia" w:cstheme="majorBidi"/>
      <w:b/>
      <w:color w:val="004B8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7CF"/>
    <w:pPr>
      <w:keepNext/>
      <w:keepLines/>
      <w:spacing w:before="60"/>
      <w:outlineLvl w:val="1"/>
    </w:pPr>
    <w:rPr>
      <w:rFonts w:eastAsiaTheme="majorEastAsia" w:cstheme="majorBidi"/>
      <w:b/>
      <w:color w:val="BE2F36" w:themeColor="accent2"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C6619"/>
    <w:pPr>
      <w:spacing w:before="120"/>
      <w:outlineLvl w:val="2"/>
    </w:pPr>
    <w:rPr>
      <w:b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9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95B"/>
  </w:style>
  <w:style w:type="paragraph" w:styleId="Footer">
    <w:name w:val="footer"/>
    <w:basedOn w:val="Normal"/>
    <w:link w:val="FooterChar"/>
    <w:uiPriority w:val="99"/>
    <w:unhideWhenUsed/>
    <w:rsid w:val="001859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95B"/>
  </w:style>
  <w:style w:type="table" w:styleId="TableGrid">
    <w:name w:val="Table Grid"/>
    <w:basedOn w:val="TableNormal"/>
    <w:uiPriority w:val="39"/>
    <w:rsid w:val="00F50244"/>
    <w:rPr>
      <w:rFonts w:ascii="Arial" w:hAnsi="Arial"/>
      <w:sz w:val="20"/>
    </w:rPr>
    <w:tblPr>
      <w:tblBorders>
        <w:top w:val="single" w:sz="12" w:space="0" w:color="FFFFFF" w:themeColor="background2"/>
        <w:left w:val="single" w:sz="12" w:space="0" w:color="FFFFFF" w:themeColor="background2"/>
        <w:bottom w:val="single" w:sz="12" w:space="0" w:color="FFFFFF" w:themeColor="background2"/>
        <w:right w:val="single" w:sz="12" w:space="0" w:color="FFFFFF" w:themeColor="background2"/>
        <w:insideH w:val="single" w:sz="12" w:space="0" w:color="FFFFFF" w:themeColor="background2"/>
      </w:tblBorders>
    </w:tblPr>
    <w:tcPr>
      <w:shd w:val="clear" w:color="auto" w:fill="E1E1E2" w:themeFill="text2" w:themeFillTint="33"/>
      <w:vAlign w:val="center"/>
    </w:tcPr>
    <w:tblStylePr w:type="firstRow">
      <w:rPr>
        <w:rFonts w:ascii="Arial" w:hAnsi="Arial"/>
        <w:b/>
        <w:sz w:val="20"/>
      </w:rPr>
      <w:tblPr/>
      <w:tcPr>
        <w:shd w:val="clear" w:color="auto" w:fill="004B85" w:themeFill="accent1"/>
      </w:tcPr>
    </w:tblStylePr>
  </w:style>
  <w:style w:type="paragraph" w:styleId="Title">
    <w:name w:val="Title"/>
    <w:basedOn w:val="Normal"/>
    <w:next w:val="Normal"/>
    <w:link w:val="TitleChar"/>
    <w:uiPriority w:val="10"/>
    <w:rsid w:val="00413FB4"/>
    <w:pPr>
      <w:contextualSpacing/>
    </w:pPr>
    <w:rPr>
      <w:rFonts w:eastAsiaTheme="majorEastAsia" w:cstheme="majorBidi"/>
      <w:b/>
      <w:bCs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3FB4"/>
    <w:rPr>
      <w:rFonts w:ascii="Arial" w:eastAsiaTheme="majorEastAsia" w:hAnsi="Arial" w:cstheme="majorBidi"/>
      <w:b/>
      <w:bCs/>
      <w:color w:val="40474F" w:themeColor="text1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8B0366"/>
    <w:pPr>
      <w:numPr>
        <w:ilvl w:val="1"/>
      </w:numPr>
      <w:spacing w:before="0"/>
    </w:pPr>
    <w:rPr>
      <w:rFonts w:eastAsiaTheme="minorEastAsia"/>
      <w:b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B0366"/>
    <w:rPr>
      <w:rFonts w:ascii="Arial" w:eastAsiaTheme="minorEastAsia" w:hAnsi="Arial"/>
      <w:b/>
      <w:color w:val="40474F" w:themeColor="text1"/>
      <w:spacing w:val="15"/>
      <w:sz w:val="40"/>
      <w:szCs w:val="22"/>
    </w:rPr>
  </w:style>
  <w:style w:type="character" w:styleId="BookTitle">
    <w:name w:val="Book Title"/>
    <w:aliases w:val="ECU Header"/>
    <w:uiPriority w:val="33"/>
    <w:rsid w:val="00B778C7"/>
    <w:rPr>
      <w:rFonts w:ascii="Arial" w:hAnsi="Arial"/>
      <w:b/>
      <w:bCs/>
      <w:i w:val="0"/>
      <w:iCs w:val="0"/>
      <w:color w:val="FFFFFF" w:themeColor="background1"/>
      <w:spacing w:val="5"/>
      <w:sz w:val="28"/>
    </w:rPr>
  </w:style>
  <w:style w:type="character" w:styleId="SubtleReference">
    <w:name w:val="Subtle Reference"/>
    <w:aliases w:val="School or centre name"/>
    <w:uiPriority w:val="31"/>
    <w:rsid w:val="00AD6A96"/>
    <w:rPr>
      <w:rFonts w:ascii="Arial" w:hAnsi="Arial"/>
      <w:caps w:val="0"/>
      <w:smallCaps w:val="0"/>
      <w:strike w:val="0"/>
      <w:dstrike w:val="0"/>
      <w:vanish w:val="0"/>
      <w:color w:val="FFFFFF" w:themeColor="background1"/>
      <w:sz w:val="22"/>
      <w:vertAlign w:val="baseline"/>
    </w:rPr>
  </w:style>
  <w:style w:type="character" w:styleId="IntenseReference">
    <w:name w:val="Intense Reference"/>
    <w:aliases w:val="Footer text"/>
    <w:autoRedefine/>
    <w:uiPriority w:val="32"/>
    <w:rsid w:val="00AE0BC9"/>
    <w:rPr>
      <w:bCs/>
      <w:color w:val="697481" w:themeColor="text1" w:themeTint="BF"/>
    </w:rPr>
  </w:style>
  <w:style w:type="character" w:styleId="Hyperlink">
    <w:name w:val="Hyperlink"/>
    <w:basedOn w:val="DefaultParagraphFont"/>
    <w:uiPriority w:val="99"/>
    <w:unhideWhenUsed/>
    <w:rsid w:val="00AE0BC9"/>
    <w:rPr>
      <w:color w:val="004B85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E1AFE"/>
  </w:style>
  <w:style w:type="character" w:customStyle="1" w:styleId="Heading1Char">
    <w:name w:val="Heading 1 Char"/>
    <w:basedOn w:val="DefaultParagraphFont"/>
    <w:link w:val="Heading1"/>
    <w:uiPriority w:val="9"/>
    <w:rsid w:val="00BA47CF"/>
    <w:rPr>
      <w:rFonts w:ascii="Arial" w:eastAsiaTheme="majorEastAsia" w:hAnsi="Arial" w:cstheme="majorBidi"/>
      <w:b/>
      <w:color w:val="004B85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A47CF"/>
    <w:rPr>
      <w:rFonts w:ascii="Arial" w:eastAsiaTheme="majorEastAsia" w:hAnsi="Arial" w:cstheme="majorBidi"/>
      <w:b/>
      <w:color w:val="BE2F36" w:themeColor="accent2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6619"/>
    <w:rPr>
      <w:rFonts w:ascii="Arial" w:eastAsiaTheme="majorEastAsia" w:hAnsi="Arial" w:cstheme="majorBidi"/>
      <w:color w:val="BE2F36" w:themeColor="accent2"/>
      <w:sz w:val="20"/>
      <w:szCs w:val="26"/>
    </w:rPr>
  </w:style>
  <w:style w:type="paragraph" w:styleId="ListParagraph">
    <w:name w:val="List Paragraph"/>
    <w:basedOn w:val="Normal"/>
    <w:uiPriority w:val="34"/>
    <w:rsid w:val="00BA47CF"/>
    <w:pPr>
      <w:ind w:left="720"/>
      <w:contextualSpacing/>
    </w:pPr>
  </w:style>
  <w:style w:type="paragraph" w:customStyle="1" w:styleId="NumberedList">
    <w:name w:val="Numbered List"/>
    <w:basedOn w:val="ListParagraph"/>
    <w:qFormat/>
    <w:rsid w:val="000C6619"/>
    <w:pPr>
      <w:numPr>
        <w:numId w:val="2"/>
      </w:numPr>
      <w:contextualSpacing w:val="0"/>
    </w:pPr>
  </w:style>
  <w:style w:type="paragraph" w:customStyle="1" w:styleId="BulletList">
    <w:name w:val="Bullet List"/>
    <w:basedOn w:val="NumberedList"/>
    <w:qFormat/>
    <w:rsid w:val="000C6619"/>
    <w:pPr>
      <w:numPr>
        <w:numId w:val="6"/>
      </w:numPr>
    </w:pPr>
  </w:style>
  <w:style w:type="paragraph" w:styleId="NoSpacing">
    <w:name w:val="No Spacing"/>
    <w:uiPriority w:val="1"/>
    <w:qFormat/>
    <w:rsid w:val="005908ED"/>
    <w:rPr>
      <w:rFonts w:ascii="Arial" w:hAnsi="Arial"/>
      <w:color w:val="40474F" w:themeColor="text1"/>
      <w:sz w:val="20"/>
      <w:szCs w:val="22"/>
    </w:rPr>
  </w:style>
  <w:style w:type="table" w:styleId="GridTable5Dark-Accent5">
    <w:name w:val="Grid Table 5 Dark Accent 5"/>
    <w:basedOn w:val="TableNormal"/>
    <w:uiPriority w:val="50"/>
    <w:rsid w:val="005908E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DD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B8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B85" w:themeFill="accent5"/>
      </w:tcPr>
    </w:tblStylePr>
    <w:tblStylePr w:type="band1Vert">
      <w:tblPr/>
      <w:tcPr>
        <w:shd w:val="clear" w:color="auto" w:fill="68BCFF" w:themeFill="accent5" w:themeFillTint="66"/>
      </w:tcPr>
    </w:tblStylePr>
    <w:tblStylePr w:type="band1Horz">
      <w:tblPr/>
      <w:tcPr>
        <w:shd w:val="clear" w:color="auto" w:fill="68BCFF" w:themeFill="accent5" w:themeFillTint="66"/>
      </w:tcPr>
    </w:tblStylePr>
  </w:style>
  <w:style w:type="table" w:styleId="ListTable4-Accent1">
    <w:name w:val="List Table 4 Accent 1"/>
    <w:basedOn w:val="TableNormal"/>
    <w:uiPriority w:val="49"/>
    <w:rsid w:val="005908ED"/>
    <w:tblPr>
      <w:tblStyleRowBandSize w:val="1"/>
      <w:tblStyleColBandSize w:val="1"/>
      <w:tblBorders>
        <w:top w:val="single" w:sz="4" w:space="0" w:color="1C9BFF" w:themeColor="accent1" w:themeTint="99"/>
        <w:left w:val="single" w:sz="4" w:space="0" w:color="1C9BFF" w:themeColor="accent1" w:themeTint="99"/>
        <w:bottom w:val="single" w:sz="4" w:space="0" w:color="1C9BFF" w:themeColor="accent1" w:themeTint="99"/>
        <w:right w:val="single" w:sz="4" w:space="0" w:color="1C9BFF" w:themeColor="accent1" w:themeTint="99"/>
        <w:insideH w:val="single" w:sz="4" w:space="0" w:color="1C9B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B85" w:themeColor="accent1"/>
          <w:left w:val="single" w:sz="4" w:space="0" w:color="004B85" w:themeColor="accent1"/>
          <w:bottom w:val="single" w:sz="4" w:space="0" w:color="004B85" w:themeColor="accent1"/>
          <w:right w:val="single" w:sz="4" w:space="0" w:color="004B85" w:themeColor="accent1"/>
          <w:insideH w:val="nil"/>
        </w:tcBorders>
        <w:shd w:val="clear" w:color="auto" w:fill="004B85" w:themeFill="accent1"/>
      </w:tcPr>
    </w:tblStylePr>
    <w:tblStylePr w:type="lastRow">
      <w:rPr>
        <w:b/>
        <w:bCs/>
      </w:rPr>
      <w:tblPr/>
      <w:tcPr>
        <w:tcBorders>
          <w:top w:val="double" w:sz="4" w:space="0" w:color="1C9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1" w:themeFillTint="33"/>
      </w:tcPr>
    </w:tblStylePr>
    <w:tblStylePr w:type="band1Horz">
      <w:tblPr/>
      <w:tcPr>
        <w:shd w:val="clear" w:color="auto" w:fill="B3DDFF" w:themeFill="accent1" w:themeFillTint="33"/>
      </w:tcPr>
    </w:tblStylePr>
  </w:style>
  <w:style w:type="table" w:styleId="TableGridLight">
    <w:name w:val="Grid Table Light"/>
    <w:basedOn w:val="TableNormal"/>
    <w:uiPriority w:val="40"/>
    <w:rsid w:val="003067E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5C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3A38"/>
    <w:rPr>
      <w:color w:val="F8971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84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universitygovernance@ecu.edu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universitygovernance@ecu.edu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cu.edu.au/centres/strategic-and-governance-services/our-services/university-council-its-committees-and-boards/wa-academy-of-performing-arts-waapa-board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universitygovernance@ecu.edu.au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universitygovernance@ecu.edu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el\Box%20Sync\SGSC%20Information%20Sharing\SGSC%20Templates\new%20templates\ECU-Memorandum-template-colour%5b1%5d.dotx" TargetMode="External"/></Relationships>
</file>

<file path=word/theme/theme1.xml><?xml version="1.0" encoding="utf-8"?>
<a:theme xmlns:a="http://schemas.openxmlformats.org/drawingml/2006/main" name="Office Theme">
  <a:themeElements>
    <a:clrScheme name="ECU Corporate Colours 2018">
      <a:dk1>
        <a:srgbClr val="40474F"/>
      </a:dk1>
      <a:lt1>
        <a:srgbClr val="FFFFFF"/>
      </a:lt1>
      <a:dk2>
        <a:srgbClr val="6D6E71"/>
      </a:dk2>
      <a:lt2>
        <a:srgbClr val="FFFFFF"/>
      </a:lt2>
      <a:accent1>
        <a:srgbClr val="004B85"/>
      </a:accent1>
      <a:accent2>
        <a:srgbClr val="BE2F36"/>
      </a:accent2>
      <a:accent3>
        <a:srgbClr val="FFC658"/>
      </a:accent3>
      <a:accent4>
        <a:srgbClr val="F8971F"/>
      </a:accent4>
      <a:accent5>
        <a:srgbClr val="004B85"/>
      </a:accent5>
      <a:accent6>
        <a:srgbClr val="BE2F36"/>
      </a:accent6>
      <a:hlink>
        <a:srgbClr val="004B85"/>
      </a:hlink>
      <a:folHlink>
        <a:srgbClr val="F8971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ae0c81-3149-44e1-8376-19904c63a335" xsi:nil="true"/>
    <lcf76f155ced4ddcb4097134ff3c332f xmlns="757a9699-70d9-4eae-a216-0f5c5965e16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51FA4F79C0D418AA2292386ADA132" ma:contentTypeVersion="15" ma:contentTypeDescription="Create a new document." ma:contentTypeScope="" ma:versionID="5f611a2ab6bd584ff47d67fb6cf9a15a">
  <xsd:schema xmlns:xsd="http://www.w3.org/2001/XMLSchema" xmlns:xs="http://www.w3.org/2001/XMLSchema" xmlns:p="http://schemas.microsoft.com/office/2006/metadata/properties" xmlns:ns2="757a9699-70d9-4eae-a216-0f5c5965e16f" xmlns:ns3="45ae0c81-3149-44e1-8376-19904c63a335" targetNamespace="http://schemas.microsoft.com/office/2006/metadata/properties" ma:root="true" ma:fieldsID="b3ee3d0f604eba4bd2f7c74d2056726d" ns2:_="" ns3:_="">
    <xsd:import namespace="757a9699-70d9-4eae-a216-0f5c5965e16f"/>
    <xsd:import namespace="45ae0c81-3149-44e1-8376-19904c63a3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a9699-70d9-4eae-a216-0f5c5965e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d2f554-d03b-4809-9b7d-234c48143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e0c81-3149-44e1-8376-19904c63a3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605f2dc-db83-45ed-a8c8-dff8dd8ed20f}" ma:internalName="TaxCatchAll" ma:showField="CatchAllData" ma:web="45ae0c81-3149-44e1-8376-19904c63a3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74EA344B-D9C7-4823-8783-3A15E496C9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5ECCED-1AD6-42CF-AE83-31DF723BEEF4}">
  <ds:schemaRefs>
    <ds:schemaRef ds:uri="http://schemas.microsoft.com/office/2006/metadata/properties"/>
    <ds:schemaRef ds:uri="http://schemas.microsoft.com/office/infopath/2007/PartnerControls"/>
    <ds:schemaRef ds:uri="45ae0c81-3149-44e1-8376-19904c63a335"/>
    <ds:schemaRef ds:uri="757a9699-70d9-4eae-a216-0f5c5965e16f"/>
  </ds:schemaRefs>
</ds:datastoreItem>
</file>

<file path=customXml/itemProps3.xml><?xml version="1.0" encoding="utf-8"?>
<ds:datastoreItem xmlns:ds="http://schemas.openxmlformats.org/officeDocument/2006/customXml" ds:itemID="{0AC079E2-6CF6-4A4D-BD62-8112312EEF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7a9699-70d9-4eae-a216-0f5c5965e16f"/>
    <ds:schemaRef ds:uri="45ae0c81-3149-44e1-8376-19904c63a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97B779-265B-47E2-9DF4-7C3D6263C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ECU-Memorandum-template-colour[1]</Template>
  <TotalTime>0</TotalTime>
  <Pages>2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2023-08-28T07:13:00Z</dcterms:created>
  <dcterms:modified xsi:type="dcterms:W3CDTF">2025-09-08T02:09:00Z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0x01010012951FA4F79C0D418AA2292386ADA132</vt:lpwstr>
  </property>
  <property fmtid="{D5CDD505-2E9C-101B-9397-08002B2CF9AE}" pid="3" name="ClassificationContentMarkingFooterShapeIds">
    <vt:lpwstr>7d1a3a86,7c90693f,3b8d559e</vt:lpwstr>
  </property>
  <property fmtid="{D5CDD505-2E9C-101B-9397-08002B2CF9AE}" pid="4" name="ClassificationContentMarkingFooterFontProps">
    <vt:lpwstr>#000000,12,Calibri</vt:lpwstr>
  </property>
  <property fmtid="{D5CDD505-2E9C-101B-9397-08002B2CF9AE}" pid="5" name="ClassificationContentMarkingFooterText">
    <vt:lpwstr>ECU Internal Information</vt:lpwstr>
  </property>
  <property fmtid="{D5CDD505-2E9C-101B-9397-08002B2CF9AE}" pid="6" name="MSIP_Label_03081eab-cc3f-49a2-9582-7dfc12a01625_Enabled">
    <vt:lpwstr>true</vt:lpwstr>
  </property>
  <property fmtid="{D5CDD505-2E9C-101B-9397-08002B2CF9AE}" pid="7" name="MSIP_Label_03081eab-cc3f-49a2-9582-7dfc12a01625_SetDate">
    <vt:lpwstr>2025-09-08T02:02:11Z</vt:lpwstr>
  </property>
  <property fmtid="{D5CDD505-2E9C-101B-9397-08002B2CF9AE}" pid="8" name="MSIP_Label_03081eab-cc3f-49a2-9582-7dfc12a01625_Method">
    <vt:lpwstr>Standard</vt:lpwstr>
  </property>
  <property fmtid="{D5CDD505-2E9C-101B-9397-08002B2CF9AE}" pid="9" name="MSIP_Label_03081eab-cc3f-49a2-9582-7dfc12a01625_Name">
    <vt:lpwstr>Internal</vt:lpwstr>
  </property>
  <property fmtid="{D5CDD505-2E9C-101B-9397-08002B2CF9AE}" pid="10" name="MSIP_Label_03081eab-cc3f-49a2-9582-7dfc12a01625_SiteId">
    <vt:lpwstr>9bcb323d-7fa3-45e7-a36f-6d9cfdbcc272</vt:lpwstr>
  </property>
  <property fmtid="{D5CDD505-2E9C-101B-9397-08002B2CF9AE}" pid="11" name="MSIP_Label_03081eab-cc3f-49a2-9582-7dfc12a01625_ActionId">
    <vt:lpwstr>499e9fff-cb2e-4659-bd11-2a32326a470c</vt:lpwstr>
  </property>
  <property fmtid="{D5CDD505-2E9C-101B-9397-08002B2CF9AE}" pid="12" name="MSIP_Label_03081eab-cc3f-49a2-9582-7dfc12a01625_ContentBits">
    <vt:lpwstr>2</vt:lpwstr>
  </property>
  <property fmtid="{D5CDD505-2E9C-101B-9397-08002B2CF9AE}" pid="13" name="MSIP_Label_03081eab-cc3f-49a2-9582-7dfc12a01625_Tag">
    <vt:lpwstr>10, 3, 0, 1</vt:lpwstr>
  </property>
  <property fmtid="{D5CDD505-2E9C-101B-9397-08002B2CF9AE}" pid="14" name="MediaServiceImageTags">
    <vt:lpwstr/>
  </property>
</Properties>
</file>