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169"/>
        <w:gridCol w:w="3400"/>
        <w:gridCol w:w="1550"/>
        <w:gridCol w:w="671"/>
        <w:gridCol w:w="752"/>
        <w:gridCol w:w="1655"/>
        <w:gridCol w:w="2587"/>
        <w:gridCol w:w="9"/>
        <w:gridCol w:w="851"/>
        <w:gridCol w:w="1798"/>
        <w:gridCol w:w="28"/>
      </w:tblGrid>
      <w:tr w:rsidR="00C51646" w:rsidRPr="007E0073" w14:paraId="4F3EE48F" w14:textId="77777777" w:rsidTr="007E0073">
        <w:trPr>
          <w:gridAfter w:val="1"/>
          <w:wAfter w:w="9" w:type="pct"/>
          <w:trHeight w:val="371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6B298"/>
            <w:vAlign w:val="center"/>
          </w:tcPr>
          <w:p w14:paraId="5ACACFF5" w14:textId="77777777" w:rsidR="00C51646" w:rsidRPr="007E0073" w:rsidRDefault="00C51646" w:rsidP="007D6DFF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7E0073">
              <w:rPr>
                <w:rFonts w:ascii="Aptos" w:hAnsi="Aptos" w:cs="Arial"/>
                <w:b/>
                <w:sz w:val="18"/>
                <w:szCs w:val="18"/>
              </w:rPr>
              <w:t xml:space="preserve">Position Title:  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6B298"/>
            <w:vAlign w:val="center"/>
          </w:tcPr>
          <w:p w14:paraId="3198CC76" w14:textId="255B95E4" w:rsidR="00C51646" w:rsidRPr="007E0073" w:rsidRDefault="00F924FA" w:rsidP="00AA7771">
            <w:pPr>
              <w:rPr>
                <w:rFonts w:ascii="Aptos" w:hAnsi="Aptos" w:cs="Arial"/>
                <w:bCs/>
                <w:sz w:val="18"/>
                <w:szCs w:val="18"/>
              </w:rPr>
            </w:pPr>
            <w:r w:rsidRPr="007E0073">
              <w:rPr>
                <w:rFonts w:ascii="Aptos" w:hAnsi="Aptos" w:cs="Arial"/>
                <w:bCs/>
                <w:sz w:val="18"/>
                <w:szCs w:val="18"/>
              </w:rPr>
              <w:t>[P&amp;C use only]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6B298"/>
            <w:vAlign w:val="center"/>
          </w:tcPr>
          <w:p w14:paraId="4DE89845" w14:textId="77777777" w:rsidR="00C51646" w:rsidRPr="007E0073" w:rsidRDefault="00C51646" w:rsidP="00E17314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7E0073">
              <w:rPr>
                <w:rFonts w:ascii="Aptos" w:hAnsi="Aptos" w:cs="Arial"/>
                <w:b/>
                <w:sz w:val="18"/>
                <w:szCs w:val="18"/>
              </w:rPr>
              <w:t xml:space="preserve">HEW Level:  </w:t>
            </w:r>
          </w:p>
        </w:tc>
        <w:tc>
          <w:tcPr>
            <w:tcW w:w="4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6B298"/>
            <w:vAlign w:val="center"/>
          </w:tcPr>
          <w:p w14:paraId="6F265AE4" w14:textId="0C543C26" w:rsidR="00C51646" w:rsidRPr="007E0073" w:rsidRDefault="00F924FA" w:rsidP="00AA7771">
            <w:pPr>
              <w:rPr>
                <w:rFonts w:ascii="Aptos" w:hAnsi="Aptos" w:cs="Arial"/>
                <w:bCs/>
                <w:sz w:val="18"/>
                <w:szCs w:val="18"/>
              </w:rPr>
            </w:pPr>
            <w:r w:rsidRPr="007E0073">
              <w:rPr>
                <w:rFonts w:ascii="Aptos" w:hAnsi="Aptos" w:cs="Arial"/>
                <w:bCs/>
                <w:sz w:val="18"/>
                <w:szCs w:val="18"/>
              </w:rPr>
              <w:t>[P&amp;C use only]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6B298"/>
            <w:vAlign w:val="center"/>
          </w:tcPr>
          <w:p w14:paraId="2D79D623" w14:textId="0B887F8D" w:rsidR="00C51646" w:rsidRPr="007E0073" w:rsidRDefault="00C51646" w:rsidP="00D7229A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7E0073">
              <w:rPr>
                <w:rFonts w:ascii="Aptos" w:hAnsi="Aptos" w:cs="Arial"/>
                <w:b/>
                <w:sz w:val="18"/>
                <w:szCs w:val="18"/>
              </w:rPr>
              <w:t>*</w:t>
            </w:r>
            <w:r w:rsidR="00E87D8E" w:rsidRPr="007E0073">
              <w:rPr>
                <w:rFonts w:ascii="Aptos" w:hAnsi="Aptos" w:cs="Arial"/>
                <w:b/>
                <w:sz w:val="18"/>
                <w:szCs w:val="18"/>
              </w:rPr>
              <w:t>P&amp;C</w:t>
            </w:r>
            <w:r w:rsidRPr="007E0073">
              <w:rPr>
                <w:rFonts w:ascii="Aptos" w:hAnsi="Aptos" w:cs="Arial"/>
                <w:b/>
                <w:sz w:val="18"/>
                <w:szCs w:val="18"/>
              </w:rPr>
              <w:t xml:space="preserve"> Endorsed:</w:t>
            </w:r>
          </w:p>
        </w:tc>
        <w:tc>
          <w:tcPr>
            <w:tcW w:w="8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6B298"/>
            <w:vAlign w:val="center"/>
          </w:tcPr>
          <w:p w14:paraId="3618D98D" w14:textId="14F9DBC0" w:rsidR="00C51646" w:rsidRPr="007E0073" w:rsidRDefault="00F924FA" w:rsidP="00AA7771">
            <w:pPr>
              <w:rPr>
                <w:rFonts w:ascii="Aptos" w:hAnsi="Aptos" w:cs="Arial"/>
                <w:bCs/>
                <w:sz w:val="18"/>
                <w:szCs w:val="18"/>
              </w:rPr>
            </w:pPr>
            <w:r w:rsidRPr="007E0073">
              <w:rPr>
                <w:rFonts w:ascii="Aptos" w:hAnsi="Aptos" w:cs="Arial"/>
                <w:bCs/>
                <w:sz w:val="18"/>
                <w:szCs w:val="18"/>
              </w:rPr>
              <w:t>[P&amp;C use only]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6B298"/>
            <w:vAlign w:val="center"/>
          </w:tcPr>
          <w:p w14:paraId="725ED215" w14:textId="77777777" w:rsidR="00C51646" w:rsidRPr="007E0073" w:rsidRDefault="00C51646" w:rsidP="007C25CF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7E0073">
              <w:rPr>
                <w:rFonts w:ascii="Aptos" w:hAnsi="Aptos" w:cs="Arial"/>
                <w:b/>
                <w:sz w:val="18"/>
                <w:szCs w:val="18"/>
              </w:rPr>
              <w:t>Date: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6B298"/>
            <w:vAlign w:val="center"/>
          </w:tcPr>
          <w:p w14:paraId="3AAE63FE" w14:textId="70DCC4B7" w:rsidR="00C51646" w:rsidRPr="007E0073" w:rsidRDefault="00F924FA" w:rsidP="00AA7771">
            <w:pPr>
              <w:rPr>
                <w:rFonts w:ascii="Aptos" w:hAnsi="Aptos" w:cs="Arial"/>
                <w:bCs/>
                <w:sz w:val="18"/>
                <w:szCs w:val="18"/>
              </w:rPr>
            </w:pPr>
            <w:r w:rsidRPr="007E0073">
              <w:rPr>
                <w:rFonts w:ascii="Aptos" w:hAnsi="Aptos" w:cs="Arial"/>
                <w:bCs/>
                <w:sz w:val="18"/>
                <w:szCs w:val="18"/>
              </w:rPr>
              <w:t>[P&amp;C use only]</w:t>
            </w:r>
          </w:p>
        </w:tc>
      </w:tr>
      <w:tr w:rsidR="00C51646" w:rsidRPr="007E0073" w14:paraId="73997675" w14:textId="77777777" w:rsidTr="007E0073">
        <w:trPr>
          <w:gridAfter w:val="1"/>
          <w:wAfter w:w="9" w:type="pct"/>
          <w:trHeight w:val="371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32142" w14:textId="77777777" w:rsidR="00C51646" w:rsidRPr="007E0073" w:rsidRDefault="00C51646" w:rsidP="007D6DFF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7E0073">
              <w:rPr>
                <w:rFonts w:ascii="Aptos" w:hAnsi="Aptos" w:cs="Arial"/>
                <w:b/>
                <w:sz w:val="18"/>
                <w:szCs w:val="18"/>
              </w:rPr>
              <w:t>Business Title: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FBC9D" w14:textId="0B640EC0" w:rsidR="00C51646" w:rsidRPr="007E0073" w:rsidRDefault="00C51646" w:rsidP="008C6C4E">
            <w:pPr>
              <w:rPr>
                <w:rFonts w:ascii="Aptos" w:hAnsi="Aptos" w:cs="Arial"/>
                <w:sz w:val="18"/>
                <w:szCs w:val="18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3B27F" w14:textId="77777777" w:rsidR="00C51646" w:rsidRPr="007E0073" w:rsidRDefault="00C51646" w:rsidP="008C6C4E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7E0073">
              <w:rPr>
                <w:rFonts w:ascii="Aptos" w:hAnsi="Aptos" w:cs="Arial"/>
                <w:b/>
                <w:sz w:val="18"/>
                <w:szCs w:val="18"/>
              </w:rPr>
              <w:t xml:space="preserve">Position No:  </w:t>
            </w:r>
          </w:p>
        </w:tc>
        <w:tc>
          <w:tcPr>
            <w:tcW w:w="4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37559" w14:textId="6118CBBA" w:rsidR="00C51646" w:rsidRPr="007E0073" w:rsidRDefault="00C51646" w:rsidP="008C6C4E">
            <w:pPr>
              <w:rPr>
                <w:rFonts w:ascii="Aptos" w:hAnsi="Aptos" w:cs="Arial"/>
                <w:sz w:val="18"/>
                <w:szCs w:val="18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F9AE8D" w14:textId="77777777" w:rsidR="00C51646" w:rsidRPr="007E0073" w:rsidRDefault="00C51646" w:rsidP="008C6C4E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7E0073">
              <w:rPr>
                <w:rFonts w:ascii="Aptos" w:hAnsi="Aptos" w:cs="Arial"/>
                <w:b/>
                <w:sz w:val="18"/>
                <w:szCs w:val="18"/>
              </w:rPr>
              <w:t>Reporting To:</w:t>
            </w:r>
          </w:p>
        </w:tc>
        <w:tc>
          <w:tcPr>
            <w:tcW w:w="16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AA26A6" w14:textId="0F4C8201" w:rsidR="00C51646" w:rsidRPr="007E0073" w:rsidRDefault="00C51646" w:rsidP="00AA7771">
            <w:pPr>
              <w:rPr>
                <w:rFonts w:ascii="Aptos" w:hAnsi="Aptos" w:cs="Arial"/>
                <w:sz w:val="18"/>
                <w:szCs w:val="18"/>
              </w:rPr>
            </w:pPr>
          </w:p>
        </w:tc>
      </w:tr>
      <w:tr w:rsidR="00FC32CB" w:rsidRPr="007E0073" w14:paraId="02AB494C" w14:textId="77777777" w:rsidTr="007E0073">
        <w:trPr>
          <w:gridAfter w:val="1"/>
          <w:wAfter w:w="9" w:type="pct"/>
          <w:trHeight w:val="359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263A2" w14:textId="77777777" w:rsidR="00FC32CB" w:rsidRPr="007E0073" w:rsidRDefault="00FC32CB" w:rsidP="00FC32CB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7E0073">
              <w:rPr>
                <w:rFonts w:ascii="Aptos" w:hAnsi="Aptos" w:cs="Arial"/>
                <w:b/>
                <w:sz w:val="18"/>
                <w:szCs w:val="18"/>
              </w:rPr>
              <w:t xml:space="preserve">School/Centre/Office:  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524E1" w14:textId="1896827E" w:rsidR="00FC32CB" w:rsidRPr="007E0073" w:rsidRDefault="00FC32CB" w:rsidP="007D6DFF">
            <w:pPr>
              <w:rPr>
                <w:rFonts w:ascii="Aptos" w:hAnsi="Aptos" w:cs="Arial"/>
                <w:sz w:val="18"/>
                <w:szCs w:val="18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49C35" w14:textId="77777777" w:rsidR="00FC32CB" w:rsidRPr="007E0073" w:rsidRDefault="00FC32CB" w:rsidP="007D6DFF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7E0073">
              <w:rPr>
                <w:rFonts w:ascii="Aptos" w:hAnsi="Aptos" w:cs="Arial"/>
                <w:b/>
                <w:sz w:val="18"/>
                <w:szCs w:val="18"/>
              </w:rPr>
              <w:t xml:space="preserve">Business Unit:  </w:t>
            </w:r>
          </w:p>
        </w:tc>
        <w:tc>
          <w:tcPr>
            <w:tcW w:w="9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9A09B" w14:textId="517C97FF" w:rsidR="00FC32CB" w:rsidRPr="007E0073" w:rsidRDefault="00FC32CB" w:rsidP="007D6DFF">
            <w:pPr>
              <w:rPr>
                <w:rFonts w:ascii="Aptos" w:hAnsi="Aptos" w:cs="Arial"/>
                <w:b/>
                <w:sz w:val="18"/>
                <w:szCs w:val="18"/>
              </w:rPr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1DD1" w14:textId="77777777" w:rsidR="00FC32CB" w:rsidRPr="007E0073" w:rsidRDefault="00FC32CB" w:rsidP="00D7229A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7E0073">
              <w:rPr>
                <w:rFonts w:ascii="Aptos" w:hAnsi="Aptos" w:cs="Arial"/>
                <w:b/>
                <w:sz w:val="18"/>
                <w:szCs w:val="18"/>
              </w:rPr>
              <w:t>*HR Delegation Approval:</w:t>
            </w:r>
          </w:p>
        </w:tc>
        <w:tc>
          <w:tcPr>
            <w:tcW w:w="8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BCE05" w14:textId="33DFF6CA" w:rsidR="00FC32CB" w:rsidRPr="007E0073" w:rsidRDefault="00FC32CB" w:rsidP="007D6DFF">
            <w:pPr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5C317C" w:rsidRPr="007E0073" w14:paraId="250B8C60" w14:textId="77777777" w:rsidTr="007E0073">
        <w:trPr>
          <w:gridAfter w:val="1"/>
          <w:wAfter w:w="9" w:type="pct"/>
          <w:trHeight w:val="359"/>
        </w:trPr>
        <w:tc>
          <w:tcPr>
            <w:tcW w:w="1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793ED" w14:textId="77777777" w:rsidR="005C317C" w:rsidRPr="007E0073" w:rsidRDefault="005C317C" w:rsidP="007D6DFF">
            <w:pPr>
              <w:rPr>
                <w:rFonts w:ascii="Aptos" w:hAnsi="Aptos" w:cs="Arial"/>
                <w:sz w:val="18"/>
                <w:szCs w:val="18"/>
              </w:rPr>
            </w:pPr>
            <w:r w:rsidRPr="007E0073">
              <w:rPr>
                <w:rFonts w:ascii="Aptos" w:hAnsi="Aptos" w:cs="Arial"/>
                <w:b/>
                <w:sz w:val="18"/>
                <w:szCs w:val="18"/>
              </w:rPr>
              <w:t>Special conditions attached to this position:</w:t>
            </w:r>
          </w:p>
        </w:tc>
        <w:tc>
          <w:tcPr>
            <w:tcW w:w="319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28EC3" w14:textId="77777777" w:rsidR="005C317C" w:rsidRPr="007E0073" w:rsidRDefault="005C317C" w:rsidP="007D6DFF">
            <w:pPr>
              <w:rPr>
                <w:rFonts w:ascii="Aptos" w:hAnsi="Aptos" w:cs="Arial"/>
                <w:b/>
                <w:sz w:val="18"/>
                <w:szCs w:val="18"/>
              </w:rPr>
            </w:pPr>
          </w:p>
        </w:tc>
      </w:tr>
      <w:tr w:rsidR="00C51646" w:rsidRPr="007E0073" w14:paraId="0A32A9DA" w14:textId="77777777" w:rsidTr="007E0073">
        <w:trPr>
          <w:gridAfter w:val="1"/>
          <w:wAfter w:w="9" w:type="pct"/>
          <w:trHeight w:val="359"/>
        </w:trPr>
        <w:tc>
          <w:tcPr>
            <w:tcW w:w="4991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14F61E" w14:textId="77777777" w:rsidR="00C51646" w:rsidRPr="007E0073" w:rsidRDefault="00C51646" w:rsidP="00B82B63">
            <w:pPr>
              <w:rPr>
                <w:rFonts w:ascii="Aptos" w:hAnsi="Aptos" w:cs="Arial"/>
                <w:sz w:val="18"/>
                <w:szCs w:val="18"/>
              </w:rPr>
            </w:pPr>
            <w:r w:rsidRPr="007E0073">
              <w:rPr>
                <w:rFonts w:ascii="Aptos" w:hAnsi="Aptos" w:cs="Arial"/>
                <w:sz w:val="18"/>
                <w:szCs w:val="18"/>
              </w:rPr>
              <w:t>*This position description has been reviewed and evaluated (HR Endorsed) and is an accurate description of the requirements of the position (HR Delegation Approval)</w:t>
            </w:r>
          </w:p>
        </w:tc>
      </w:tr>
      <w:tr w:rsidR="00E17314" w:rsidRPr="007E0073" w14:paraId="5550D688" w14:textId="77777777" w:rsidTr="00D52634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851"/>
        </w:trPr>
        <w:tc>
          <w:tcPr>
            <w:tcW w:w="5000" w:type="pct"/>
            <w:gridSpan w:val="11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6F926A" w14:textId="58292BD2" w:rsidR="00E17314" w:rsidRPr="007E0073" w:rsidRDefault="00D52634" w:rsidP="00D52634">
            <w:pPr>
              <w:rPr>
                <w:rFonts w:ascii="Aptos" w:hAnsi="Aptos" w:cs="Arial"/>
                <w:sz w:val="18"/>
                <w:szCs w:val="18"/>
                <w:lang w:eastAsia="en-AU"/>
              </w:rPr>
            </w:pPr>
            <w:r>
              <w:rPr>
                <w:rFonts w:ascii="Aptos" w:hAnsi="Aptos" w:cs="Arial"/>
                <w:b/>
                <w:sz w:val="18"/>
                <w:szCs w:val="18"/>
              </w:rPr>
              <w:t>R</w:t>
            </w:r>
            <w:r w:rsidR="00E17314" w:rsidRPr="007E0073">
              <w:rPr>
                <w:rFonts w:ascii="Aptos" w:hAnsi="Aptos" w:cs="Arial"/>
                <w:b/>
                <w:sz w:val="18"/>
                <w:szCs w:val="18"/>
              </w:rPr>
              <w:t>ole Statement</w:t>
            </w:r>
            <w:r w:rsidR="00E17314" w:rsidRPr="007E0073">
              <w:rPr>
                <w:rFonts w:ascii="Aptos" w:hAnsi="Aptos" w:cs="Arial"/>
                <w:b/>
                <w:caps/>
                <w:sz w:val="18"/>
                <w:szCs w:val="18"/>
              </w:rPr>
              <w:t>:</w:t>
            </w:r>
            <w:r w:rsidR="006856AA" w:rsidRPr="007E0073">
              <w:rPr>
                <w:rFonts w:ascii="Aptos" w:hAnsi="Aptos"/>
              </w:rPr>
              <w:t xml:space="preserve"> </w:t>
            </w:r>
            <w:r w:rsidR="00F924FA" w:rsidRPr="007E0073">
              <w:rPr>
                <w:rFonts w:ascii="Aptos" w:hAnsi="Aptos" w:cs="Arial"/>
                <w:bCs/>
                <w:sz w:val="18"/>
                <w:szCs w:val="18"/>
              </w:rPr>
              <w:t>[Recommended to insert 1 – 2 sentences that summarises the core purpose of the role]</w:t>
            </w:r>
          </w:p>
        </w:tc>
      </w:tr>
      <w:tr w:rsidR="00E17314" w:rsidRPr="007E0073" w14:paraId="66281A4B" w14:textId="77777777" w:rsidTr="007E0073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3881"/>
        </w:trPr>
        <w:tc>
          <w:tcPr>
            <w:tcW w:w="2518" w:type="pct"/>
            <w:gridSpan w:val="4"/>
            <w:shd w:val="clear" w:color="auto" w:fill="auto"/>
            <w:tcMar>
              <w:top w:w="142" w:type="dxa"/>
            </w:tcMar>
          </w:tcPr>
          <w:p w14:paraId="249289C7" w14:textId="77777777" w:rsidR="007F0B5A" w:rsidRPr="007E0073" w:rsidRDefault="00E17314" w:rsidP="00131065">
            <w:pPr>
              <w:rPr>
                <w:rFonts w:ascii="Aptos" w:hAnsi="Aptos" w:cs="Arial"/>
                <w:sz w:val="18"/>
                <w:szCs w:val="18"/>
              </w:rPr>
            </w:pPr>
            <w:r w:rsidRPr="007E0073">
              <w:rPr>
                <w:rFonts w:ascii="Aptos" w:hAnsi="Aptos" w:cs="Arial"/>
                <w:b/>
                <w:sz w:val="18"/>
                <w:szCs w:val="18"/>
              </w:rPr>
              <w:t>C</w:t>
            </w:r>
            <w:r w:rsidR="00AA7771" w:rsidRPr="007E0073">
              <w:rPr>
                <w:rFonts w:ascii="Aptos" w:hAnsi="Aptos" w:cs="Arial"/>
                <w:b/>
                <w:sz w:val="18"/>
                <w:szCs w:val="18"/>
              </w:rPr>
              <w:t xml:space="preserve">ontext </w:t>
            </w:r>
          </w:p>
          <w:p w14:paraId="685084EF" w14:textId="77777777" w:rsidR="00131065" w:rsidRPr="007E0073" w:rsidRDefault="00131065" w:rsidP="00131065">
            <w:pPr>
              <w:rPr>
                <w:rFonts w:ascii="Aptos" w:hAnsi="Aptos" w:cs="Arial"/>
                <w:sz w:val="18"/>
                <w:szCs w:val="18"/>
              </w:rPr>
            </w:pPr>
          </w:p>
          <w:p w14:paraId="49098520" w14:textId="77777777" w:rsidR="00F924FA" w:rsidRPr="007E0073" w:rsidRDefault="00F924FA" w:rsidP="00F924FA">
            <w:pPr>
              <w:ind w:right="227"/>
              <w:rPr>
                <w:rFonts w:ascii="Aptos" w:hAnsi="Aptos" w:cs="Arial"/>
                <w:bCs/>
                <w:iCs/>
                <w:sz w:val="18"/>
                <w:szCs w:val="18"/>
              </w:rPr>
            </w:pPr>
            <w:r w:rsidRPr="007E0073">
              <w:rPr>
                <w:rFonts w:ascii="Aptos" w:hAnsi="Aptos" w:cs="Arial"/>
                <w:bCs/>
                <w:iCs/>
                <w:sz w:val="18"/>
                <w:szCs w:val="18"/>
              </w:rPr>
              <w:t>Context [Recommended approach which may not be applicable or may vary depending on the</w:t>
            </w:r>
          </w:p>
          <w:p w14:paraId="0D450B26" w14:textId="77777777" w:rsidR="00F924FA" w:rsidRPr="007E0073" w:rsidRDefault="00F924FA" w:rsidP="00F924FA">
            <w:pPr>
              <w:ind w:right="227"/>
              <w:rPr>
                <w:rFonts w:ascii="Aptos" w:hAnsi="Aptos" w:cs="Arial"/>
                <w:bCs/>
                <w:iCs/>
                <w:sz w:val="18"/>
                <w:szCs w:val="18"/>
              </w:rPr>
            </w:pPr>
            <w:r w:rsidRPr="007E0073">
              <w:rPr>
                <w:rFonts w:ascii="Aptos" w:hAnsi="Aptos" w:cs="Arial"/>
                <w:bCs/>
                <w:iCs/>
                <w:sz w:val="18"/>
                <w:szCs w:val="18"/>
              </w:rPr>
              <w:t>area. The aim of this section is to briefly outline how this position fits into the greater context of</w:t>
            </w:r>
          </w:p>
          <w:p w14:paraId="2CC96136" w14:textId="77777777" w:rsidR="00F924FA" w:rsidRPr="007E0073" w:rsidRDefault="00F924FA" w:rsidP="00F924FA">
            <w:pPr>
              <w:ind w:right="227"/>
              <w:rPr>
                <w:rFonts w:ascii="Aptos" w:hAnsi="Aptos" w:cs="Arial"/>
                <w:bCs/>
                <w:iCs/>
                <w:sz w:val="18"/>
                <w:szCs w:val="18"/>
              </w:rPr>
            </w:pPr>
            <w:r w:rsidRPr="007E0073">
              <w:rPr>
                <w:rFonts w:ascii="Aptos" w:hAnsi="Aptos" w:cs="Arial"/>
                <w:bCs/>
                <w:iCs/>
                <w:sz w:val="18"/>
                <w:szCs w:val="18"/>
              </w:rPr>
              <w:t>the organisation; Centre; School or Business Unit; and Team.</w:t>
            </w:r>
          </w:p>
          <w:p w14:paraId="44A31521" w14:textId="4C1D8EB4" w:rsidR="00F924FA" w:rsidRPr="007E0073" w:rsidRDefault="00F924FA" w:rsidP="00F924FA">
            <w:pPr>
              <w:ind w:right="227"/>
              <w:rPr>
                <w:rFonts w:ascii="Aptos" w:hAnsi="Aptos" w:cs="Arial"/>
                <w:bCs/>
                <w:iCs/>
                <w:sz w:val="18"/>
                <w:szCs w:val="18"/>
              </w:rPr>
            </w:pPr>
            <w:r w:rsidRPr="007E0073">
              <w:rPr>
                <w:rFonts w:ascii="Aptos" w:hAnsi="Aptos" w:cs="Arial"/>
                <w:bCs/>
                <w:iCs/>
                <w:sz w:val="18"/>
                <w:szCs w:val="18"/>
              </w:rPr>
              <w:br/>
              <w:t>Organisational Context: [Insert 1 – 2 sentences]</w:t>
            </w:r>
          </w:p>
          <w:p w14:paraId="3F6E7BE3" w14:textId="77777777" w:rsidR="00F924FA" w:rsidRPr="007E0073" w:rsidRDefault="00F924FA" w:rsidP="00F924FA">
            <w:pPr>
              <w:ind w:right="227"/>
              <w:rPr>
                <w:rFonts w:ascii="Aptos" w:hAnsi="Aptos" w:cs="Arial"/>
                <w:bCs/>
                <w:iCs/>
                <w:sz w:val="18"/>
                <w:szCs w:val="18"/>
              </w:rPr>
            </w:pPr>
            <w:r w:rsidRPr="007E0073">
              <w:rPr>
                <w:rFonts w:ascii="Aptos" w:hAnsi="Aptos" w:cs="Arial"/>
                <w:bCs/>
                <w:iCs/>
                <w:sz w:val="18"/>
                <w:szCs w:val="18"/>
              </w:rPr>
              <w:t>School or Centre Context: [Insert 1 – 2 sentences]</w:t>
            </w:r>
          </w:p>
          <w:p w14:paraId="0C9398B2" w14:textId="77777777" w:rsidR="00F924FA" w:rsidRPr="007E0073" w:rsidRDefault="00F924FA" w:rsidP="00F924FA">
            <w:pPr>
              <w:ind w:right="227"/>
              <w:rPr>
                <w:rFonts w:ascii="Aptos" w:hAnsi="Aptos" w:cs="Arial"/>
                <w:bCs/>
                <w:iCs/>
                <w:sz w:val="18"/>
                <w:szCs w:val="18"/>
              </w:rPr>
            </w:pPr>
            <w:r w:rsidRPr="007E0073">
              <w:rPr>
                <w:rFonts w:ascii="Aptos" w:hAnsi="Aptos" w:cs="Arial"/>
                <w:bCs/>
                <w:iCs/>
                <w:sz w:val="18"/>
                <w:szCs w:val="18"/>
              </w:rPr>
              <w:t>School or Business Unit Context: [Insert 1 – 2 sentences]</w:t>
            </w:r>
          </w:p>
          <w:p w14:paraId="1555A75A" w14:textId="77777777" w:rsidR="00F924FA" w:rsidRPr="007E0073" w:rsidRDefault="00F924FA" w:rsidP="00F924FA">
            <w:pPr>
              <w:ind w:right="227"/>
              <w:rPr>
                <w:rFonts w:ascii="Aptos" w:hAnsi="Aptos" w:cs="Arial"/>
                <w:bCs/>
                <w:iCs/>
                <w:sz w:val="18"/>
                <w:szCs w:val="18"/>
              </w:rPr>
            </w:pPr>
            <w:r w:rsidRPr="007E0073">
              <w:rPr>
                <w:rFonts w:ascii="Aptos" w:hAnsi="Aptos" w:cs="Arial"/>
                <w:bCs/>
                <w:iCs/>
                <w:sz w:val="18"/>
                <w:szCs w:val="18"/>
              </w:rPr>
              <w:t>Team Context: [Insert 1 – 2 sentences]</w:t>
            </w:r>
          </w:p>
          <w:p w14:paraId="2E612979" w14:textId="3AEA4944" w:rsidR="00131065" w:rsidRPr="007E0073" w:rsidRDefault="00131065" w:rsidP="00C52861">
            <w:pPr>
              <w:ind w:right="227"/>
              <w:rPr>
                <w:rFonts w:ascii="Aptos" w:hAnsi="Aptos" w:cs="Arial"/>
                <w:sz w:val="18"/>
                <w:szCs w:val="18"/>
              </w:rPr>
            </w:pPr>
          </w:p>
        </w:tc>
        <w:tc>
          <w:tcPr>
            <w:tcW w:w="2482" w:type="pct"/>
            <w:gridSpan w:val="7"/>
            <w:shd w:val="clear" w:color="auto" w:fill="auto"/>
            <w:tcMar>
              <w:top w:w="142" w:type="dxa"/>
            </w:tcMar>
          </w:tcPr>
          <w:p w14:paraId="6080D8ED" w14:textId="56C9D451" w:rsidR="00E17314" w:rsidRPr="007E0073" w:rsidRDefault="00E17314" w:rsidP="000A6F9F">
            <w:pPr>
              <w:rPr>
                <w:rFonts w:ascii="Aptos" w:hAnsi="Aptos" w:cs="Arial"/>
                <w:sz w:val="18"/>
                <w:szCs w:val="18"/>
              </w:rPr>
            </w:pPr>
            <w:r w:rsidRPr="007E0073">
              <w:rPr>
                <w:rFonts w:ascii="Aptos" w:hAnsi="Aptos" w:cs="Arial"/>
                <w:b/>
                <w:sz w:val="18"/>
                <w:szCs w:val="18"/>
              </w:rPr>
              <w:t>Organisation Chart</w:t>
            </w:r>
            <w:r w:rsidR="0047484B" w:rsidRPr="007E0073">
              <w:rPr>
                <w:rFonts w:ascii="Aptos" w:hAnsi="Aptos" w:cs="Arial"/>
                <w:b/>
                <w:sz w:val="18"/>
                <w:szCs w:val="18"/>
              </w:rPr>
              <w:t xml:space="preserve"> </w:t>
            </w:r>
          </w:p>
          <w:p w14:paraId="4A0EF15C" w14:textId="77777777" w:rsidR="00E17314" w:rsidRPr="007E0073" w:rsidRDefault="00E17314" w:rsidP="000A6F9F">
            <w:pPr>
              <w:rPr>
                <w:rFonts w:ascii="Aptos" w:hAnsi="Aptos" w:cs="Arial"/>
                <w:b/>
                <w:noProof/>
                <w:sz w:val="18"/>
                <w:szCs w:val="18"/>
                <w:lang w:eastAsia="en-AU"/>
              </w:rPr>
            </w:pPr>
          </w:p>
          <w:p w14:paraId="3A4E3A87" w14:textId="2B09689A" w:rsidR="0047484B" w:rsidRPr="007E0073" w:rsidRDefault="00F924FA" w:rsidP="00930253">
            <w:pPr>
              <w:rPr>
                <w:rFonts w:ascii="Aptos" w:hAnsi="Aptos" w:cs="Arial"/>
                <w:b/>
                <w:sz w:val="18"/>
                <w:szCs w:val="18"/>
              </w:rPr>
            </w:pPr>
            <w:r w:rsidRPr="007E0073">
              <w:rPr>
                <w:rFonts w:ascii="Aptos" w:hAnsi="Aptos" w:cs="Arial"/>
                <w:bCs/>
                <w:sz w:val="18"/>
                <w:szCs w:val="18"/>
              </w:rPr>
              <w:t>[Recommended approach is to include this position; the position it reports to; and any positions that report to it. For practical purposes, positions reporting to this position can be summarised and not individually detailed]</w:t>
            </w:r>
          </w:p>
        </w:tc>
      </w:tr>
    </w:tbl>
    <w:p w14:paraId="2B859380" w14:textId="77777777" w:rsidR="00143DE3" w:rsidRPr="007E0073" w:rsidRDefault="00143DE3" w:rsidP="00D01266">
      <w:pPr>
        <w:spacing w:before="120"/>
        <w:jc w:val="center"/>
        <w:rPr>
          <w:rFonts w:ascii="Aptos" w:hAnsi="Aptos" w:cs="Arial"/>
          <w:b/>
          <w:caps/>
          <w:sz w:val="18"/>
          <w:szCs w:val="18"/>
          <w:u w:val="single"/>
        </w:rPr>
        <w:sectPr w:rsidR="00143DE3" w:rsidRPr="007E0073" w:rsidSect="004429D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40" w:h="11907" w:orient="landscape" w:code="9"/>
          <w:pgMar w:top="1242" w:right="640" w:bottom="567" w:left="720" w:header="567" w:footer="567" w:gutter="0"/>
          <w:cols w:space="72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8"/>
        <w:gridCol w:w="7982"/>
      </w:tblGrid>
      <w:tr w:rsidR="003037B8" w:rsidRPr="007E0073" w14:paraId="5273A537" w14:textId="77777777" w:rsidTr="00C726E5">
        <w:trPr>
          <w:trHeight w:val="147"/>
        </w:trPr>
        <w:tc>
          <w:tcPr>
            <w:tcW w:w="2400" w:type="pct"/>
            <w:shd w:val="clear" w:color="auto" w:fill="26B298"/>
          </w:tcPr>
          <w:p w14:paraId="3E7870B0" w14:textId="77777777" w:rsidR="003037B8" w:rsidRPr="007E0073" w:rsidRDefault="003037B8" w:rsidP="00753D5B">
            <w:pPr>
              <w:spacing w:before="120"/>
              <w:jc w:val="center"/>
              <w:rPr>
                <w:rFonts w:ascii="Aptos" w:hAnsi="Aptos" w:cs="Arial"/>
                <w:b/>
                <w:caps/>
                <w:sz w:val="18"/>
                <w:szCs w:val="18"/>
              </w:rPr>
            </w:pPr>
            <w:r w:rsidRPr="007E0073">
              <w:rPr>
                <w:rFonts w:ascii="Aptos" w:hAnsi="Aptos" w:cs="Arial"/>
                <w:b/>
                <w:caps/>
                <w:sz w:val="18"/>
                <w:szCs w:val="18"/>
              </w:rPr>
              <w:lastRenderedPageBreak/>
              <w:t>ACCOUNTABILITIES</w:t>
            </w:r>
          </w:p>
        </w:tc>
        <w:tc>
          <w:tcPr>
            <w:tcW w:w="2600" w:type="pct"/>
            <w:shd w:val="clear" w:color="auto" w:fill="26B298"/>
          </w:tcPr>
          <w:p w14:paraId="2D87EBF3" w14:textId="77777777" w:rsidR="003037B8" w:rsidRPr="007E0073" w:rsidRDefault="008604EF" w:rsidP="00753D5B">
            <w:pPr>
              <w:spacing w:before="120"/>
              <w:jc w:val="center"/>
              <w:rPr>
                <w:rFonts w:ascii="Aptos" w:hAnsi="Aptos" w:cs="Arial"/>
                <w:b/>
                <w:caps/>
                <w:sz w:val="18"/>
                <w:szCs w:val="18"/>
              </w:rPr>
            </w:pPr>
            <w:r w:rsidRPr="007E0073">
              <w:rPr>
                <w:rFonts w:ascii="Aptos" w:hAnsi="Aptos" w:cs="Arial"/>
                <w:b/>
                <w:caps/>
                <w:sz w:val="18"/>
                <w:szCs w:val="18"/>
              </w:rPr>
              <w:t>CAPABILITIES</w:t>
            </w:r>
            <w:r w:rsidR="00161671" w:rsidRPr="007E0073">
              <w:rPr>
                <w:rFonts w:ascii="Aptos" w:hAnsi="Aptos" w:cs="Arial"/>
                <w:b/>
                <w:caps/>
                <w:sz w:val="18"/>
                <w:szCs w:val="18"/>
              </w:rPr>
              <w:t xml:space="preserve"> </w:t>
            </w:r>
          </w:p>
        </w:tc>
      </w:tr>
      <w:tr w:rsidR="003037B8" w:rsidRPr="0014437B" w14:paraId="6933C3ED" w14:textId="77777777" w:rsidTr="00C726E5">
        <w:trPr>
          <w:trHeight w:val="73"/>
        </w:trPr>
        <w:tc>
          <w:tcPr>
            <w:tcW w:w="2400" w:type="pct"/>
            <w:shd w:val="clear" w:color="auto" w:fill="auto"/>
            <w:tcMar>
              <w:top w:w="142" w:type="dxa"/>
            </w:tcMar>
          </w:tcPr>
          <w:p w14:paraId="410C8CCA" w14:textId="77777777" w:rsidR="00F924FA" w:rsidRPr="0014437B" w:rsidRDefault="00F924FA" w:rsidP="00F924FA">
            <w:pPr>
              <w:outlineLvl w:val="3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>[Insert a maximum of seven (7) specific accountabilities/outcome statements that describe</w:t>
            </w:r>
          </w:p>
          <w:p w14:paraId="1981FD53" w14:textId="77777777" w:rsidR="00F924FA" w:rsidRPr="0014437B" w:rsidRDefault="00F924FA" w:rsidP="00F924FA">
            <w:pPr>
              <w:outlineLvl w:val="3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>the main results expected in this role.]</w:t>
            </w:r>
          </w:p>
          <w:p w14:paraId="2AE007C2" w14:textId="77777777" w:rsidR="00F924FA" w:rsidRPr="0014437B" w:rsidRDefault="00F924FA" w:rsidP="00F924FA">
            <w:pPr>
              <w:outlineLvl w:val="3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>1.</w:t>
            </w:r>
          </w:p>
          <w:p w14:paraId="6F967690" w14:textId="77777777" w:rsidR="00F924FA" w:rsidRPr="0014437B" w:rsidRDefault="00F924FA" w:rsidP="00F924FA">
            <w:pPr>
              <w:outlineLvl w:val="3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>2.</w:t>
            </w:r>
          </w:p>
          <w:p w14:paraId="7A4F7163" w14:textId="77777777" w:rsidR="00F924FA" w:rsidRPr="0014437B" w:rsidRDefault="00F924FA" w:rsidP="00F924FA">
            <w:pPr>
              <w:outlineLvl w:val="3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>3.</w:t>
            </w:r>
          </w:p>
          <w:p w14:paraId="54BDE590" w14:textId="77777777" w:rsidR="00F924FA" w:rsidRPr="0014437B" w:rsidRDefault="00F924FA" w:rsidP="00F924FA">
            <w:pPr>
              <w:outlineLvl w:val="3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>4.</w:t>
            </w:r>
          </w:p>
          <w:p w14:paraId="141CB63C" w14:textId="77777777" w:rsidR="00F924FA" w:rsidRPr="0014437B" w:rsidRDefault="00F924FA" w:rsidP="00F924FA">
            <w:pPr>
              <w:outlineLvl w:val="3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>5.</w:t>
            </w:r>
          </w:p>
          <w:p w14:paraId="2C87C502" w14:textId="77777777" w:rsidR="00F924FA" w:rsidRPr="0014437B" w:rsidRDefault="00F924FA" w:rsidP="00F924FA">
            <w:pPr>
              <w:outlineLvl w:val="3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>6.</w:t>
            </w:r>
          </w:p>
          <w:p w14:paraId="6F9DB3D1" w14:textId="77777777" w:rsidR="00F924FA" w:rsidRPr="0014437B" w:rsidRDefault="00F924FA" w:rsidP="00F924FA">
            <w:pPr>
              <w:outlineLvl w:val="3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>7.</w:t>
            </w:r>
          </w:p>
          <w:p w14:paraId="10084DD1" w14:textId="77777777" w:rsidR="00F924FA" w:rsidRPr="0014437B" w:rsidRDefault="00F924FA" w:rsidP="00F924FA">
            <w:pPr>
              <w:outlineLvl w:val="3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>8. * Employees are required to participate in all ECU, team, and individual planning</w:t>
            </w:r>
          </w:p>
          <w:p w14:paraId="299E0C31" w14:textId="77777777" w:rsidR="00F924FA" w:rsidRPr="0014437B" w:rsidRDefault="00F924FA" w:rsidP="00F924FA">
            <w:pPr>
              <w:outlineLvl w:val="3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>activities; comply with ECU policies and practices in all aspects of their work and</w:t>
            </w:r>
          </w:p>
          <w:p w14:paraId="2F466F4C" w14:textId="77777777" w:rsidR="00F924FA" w:rsidRPr="0014437B" w:rsidRDefault="00F924FA" w:rsidP="00F924FA">
            <w:pPr>
              <w:outlineLvl w:val="3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>conduct; and ensure the safety and wellbeing of themselves and others by complying</w:t>
            </w:r>
          </w:p>
          <w:p w14:paraId="3C2872A1" w14:textId="77777777" w:rsidR="00F924FA" w:rsidRPr="0014437B" w:rsidRDefault="00F924FA" w:rsidP="00F924FA">
            <w:pPr>
              <w:outlineLvl w:val="3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>with WHS and EO requirements.</w:t>
            </w:r>
          </w:p>
          <w:p w14:paraId="76C250EB" w14:textId="77777777" w:rsidR="00F924FA" w:rsidRPr="0014437B" w:rsidRDefault="00F924FA" w:rsidP="00F924FA">
            <w:pPr>
              <w:outlineLvl w:val="3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>*This additional accountability is required on all position descriptions</w:t>
            </w:r>
          </w:p>
          <w:p w14:paraId="507CA543" w14:textId="6282FA57" w:rsidR="008C2631" w:rsidRPr="0014437B" w:rsidRDefault="008C2631" w:rsidP="00F924FA">
            <w:pPr>
              <w:outlineLvl w:val="3"/>
              <w:rPr>
                <w:rFonts w:ascii="Aptos" w:hAnsi="Aptos" w:cs="Arial"/>
                <w:sz w:val="18"/>
                <w:szCs w:val="18"/>
              </w:rPr>
            </w:pPr>
          </w:p>
        </w:tc>
        <w:tc>
          <w:tcPr>
            <w:tcW w:w="2600" w:type="pct"/>
            <w:shd w:val="clear" w:color="auto" w:fill="auto"/>
            <w:tcMar>
              <w:top w:w="142" w:type="dxa"/>
            </w:tcMar>
          </w:tcPr>
          <w:p w14:paraId="05C11FFD" w14:textId="77777777" w:rsidR="00F924FA" w:rsidRPr="0014437B" w:rsidRDefault="00F924FA" w:rsidP="00F924FA">
            <w:pPr>
              <w:spacing w:before="60" w:after="60"/>
              <w:jc w:val="both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 xml:space="preserve">[Insert a maximum of eight (8) capabilities which are priority ordered requirements for optimum performance in the role. </w:t>
            </w:r>
          </w:p>
          <w:p w14:paraId="3A1FFE53" w14:textId="77777777" w:rsidR="00F924FA" w:rsidRPr="0014437B" w:rsidRDefault="00F924FA" w:rsidP="00F924FA">
            <w:pPr>
              <w:spacing w:before="60" w:after="60"/>
              <w:jc w:val="both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>[Insert up to three (3) job specific knowledge and experience requirements (free text).</w:t>
            </w:r>
          </w:p>
          <w:p w14:paraId="79528421" w14:textId="77777777" w:rsidR="00F924FA" w:rsidRPr="0014437B" w:rsidRDefault="00F924FA" w:rsidP="00F924FA">
            <w:pPr>
              <w:spacing w:before="60" w:after="60"/>
              <w:jc w:val="both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 xml:space="preserve"> 1. [Example] Tertiary qualification in a relevant discipline OR equivalent level of expertise gained from a combination of experience, training or professional accreditation. </w:t>
            </w:r>
          </w:p>
          <w:p w14:paraId="43E535FF" w14:textId="77777777" w:rsidR="00F924FA" w:rsidRPr="0014437B" w:rsidRDefault="00F924FA" w:rsidP="00F924FA">
            <w:pPr>
              <w:spacing w:before="60" w:after="60"/>
              <w:jc w:val="both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 xml:space="preserve">2. </w:t>
            </w:r>
          </w:p>
          <w:p w14:paraId="22770EC1" w14:textId="77777777" w:rsidR="00F924FA" w:rsidRPr="0014437B" w:rsidRDefault="00F924FA" w:rsidP="00F924FA">
            <w:pPr>
              <w:spacing w:before="60" w:after="60"/>
              <w:jc w:val="both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 xml:space="preserve">3. </w:t>
            </w:r>
          </w:p>
          <w:p w14:paraId="102A56D2" w14:textId="75B61EE3" w:rsidR="00F924FA" w:rsidRPr="0014437B" w:rsidRDefault="00F924FA" w:rsidP="00F924FA">
            <w:pPr>
              <w:spacing w:before="60" w:after="60"/>
              <w:jc w:val="both"/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 xml:space="preserve">[Insert up to five (5) capabilities which are to directly referenced (copied and pasted from) </w:t>
            </w:r>
            <w:hyperlink r:id="rId14" w:history="1">
              <w:r w:rsidRPr="0014437B">
                <w:rPr>
                  <w:rStyle w:val="Hyperlink"/>
                  <w:rFonts w:ascii="Aptos" w:hAnsi="Aptos" w:cs="Arial"/>
                  <w:color w:val="000000" w:themeColor="text1"/>
                  <w:sz w:val="18"/>
                  <w:szCs w:val="18"/>
                </w:rPr>
                <w:t>The People Capability Matrix</w:t>
              </w:r>
            </w:hyperlink>
            <w:r w:rsidRPr="0014437B">
              <w:rPr>
                <w:rFonts w:ascii="Aptos" w:hAnsi="Aptos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26224C91" w14:textId="77777777" w:rsidR="00F924FA" w:rsidRPr="0014437B" w:rsidRDefault="00F924FA" w:rsidP="00F924FA">
            <w:pPr>
              <w:spacing w:before="60" w:after="60"/>
              <w:jc w:val="both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 xml:space="preserve">4. </w:t>
            </w:r>
          </w:p>
          <w:p w14:paraId="0B67FB08" w14:textId="77777777" w:rsidR="00F924FA" w:rsidRPr="0014437B" w:rsidRDefault="00F924FA" w:rsidP="00F924FA">
            <w:pPr>
              <w:spacing w:before="60" w:after="60"/>
              <w:jc w:val="both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 xml:space="preserve">5. </w:t>
            </w:r>
          </w:p>
          <w:p w14:paraId="7D61A0B8" w14:textId="77777777" w:rsidR="00F924FA" w:rsidRPr="0014437B" w:rsidRDefault="00F924FA" w:rsidP="00F924FA">
            <w:pPr>
              <w:spacing w:before="60" w:after="60"/>
              <w:jc w:val="both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 xml:space="preserve">6. </w:t>
            </w:r>
          </w:p>
          <w:p w14:paraId="3DF488E0" w14:textId="2F161648" w:rsidR="00580165" w:rsidRPr="0014437B" w:rsidRDefault="00F924FA" w:rsidP="00F924FA">
            <w:pPr>
              <w:spacing w:before="60" w:after="60"/>
              <w:jc w:val="both"/>
              <w:rPr>
                <w:rFonts w:ascii="Aptos" w:hAnsi="Aptos" w:cs="Arial"/>
                <w:sz w:val="18"/>
                <w:szCs w:val="18"/>
              </w:rPr>
            </w:pPr>
            <w:r w:rsidRPr="0014437B">
              <w:rPr>
                <w:rFonts w:ascii="Aptos" w:hAnsi="Aptos" w:cs="Arial"/>
                <w:sz w:val="18"/>
                <w:szCs w:val="18"/>
              </w:rPr>
              <w:t>7.</w:t>
            </w:r>
          </w:p>
        </w:tc>
      </w:tr>
    </w:tbl>
    <w:p w14:paraId="01F0510A" w14:textId="77777777" w:rsidR="00145D2B" w:rsidRPr="0014437B" w:rsidRDefault="00145D2B" w:rsidP="00131065">
      <w:pPr>
        <w:rPr>
          <w:rFonts w:ascii="Aptos" w:hAnsi="Aptos" w:cs="Arial"/>
          <w:sz w:val="18"/>
          <w:szCs w:val="18"/>
        </w:rPr>
      </w:pPr>
    </w:p>
    <w:sectPr w:rsidR="00145D2B" w:rsidRPr="0014437B" w:rsidSect="004429D2">
      <w:headerReference w:type="default" r:id="rId15"/>
      <w:footerReference w:type="even" r:id="rId16"/>
      <w:footerReference w:type="default" r:id="rId17"/>
      <w:footerReference w:type="first" r:id="rId18"/>
      <w:pgSz w:w="16840" w:h="11907" w:orient="landscape" w:code="9"/>
      <w:pgMar w:top="567" w:right="640" w:bottom="567" w:left="84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6416D" w14:textId="77777777" w:rsidR="001175B0" w:rsidRDefault="001175B0">
      <w:r>
        <w:separator/>
      </w:r>
    </w:p>
  </w:endnote>
  <w:endnote w:type="continuationSeparator" w:id="0">
    <w:p w14:paraId="5BF8F155" w14:textId="77777777" w:rsidR="001175B0" w:rsidRDefault="00117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5B04D" w14:textId="44485ECC" w:rsidR="00E87D8E" w:rsidRDefault="00E87D8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7698F07" wp14:editId="2461B99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48765" cy="376555"/>
              <wp:effectExtent l="0" t="0" r="13335" b="0"/>
              <wp:wrapNone/>
              <wp:docPr id="112857048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876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EBB570" w14:textId="449C6BB2" w:rsidR="00E87D8E" w:rsidRPr="00E87D8E" w:rsidRDefault="00E87D8E" w:rsidP="00E87D8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87D8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698F0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95pt;height:29.6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" filled="f" stroked="f">
              <v:textbox style="mso-fit-shape-to-text:t" inset="0,0,0,15pt">
                <w:txbxContent>
                  <w:p w14:paraId="43EBB570" w14:textId="449C6BB2" w:rsidR="00E87D8E" w:rsidRPr="00E87D8E" w:rsidRDefault="00E87D8E" w:rsidP="00E87D8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E87D8E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3CF12" w14:textId="0D16CA76" w:rsidR="00BF1FD8" w:rsidRPr="00557A46" w:rsidRDefault="00F924FA" w:rsidP="00E9659C">
    <w:pPr>
      <w:pStyle w:val="Footer"/>
      <w:pBdr>
        <w:top w:val="single" w:sz="4" w:space="1" w:color="auto"/>
      </w:pBdr>
      <w:tabs>
        <w:tab w:val="clear" w:pos="4153"/>
        <w:tab w:val="clear" w:pos="8306"/>
        <w:tab w:val="center" w:pos="7920"/>
        <w:tab w:val="right" w:pos="15360"/>
      </w:tabs>
      <w:rPr>
        <w:rFonts w:ascii="Aptos" w:hAnsi="Aptos"/>
        <w:i/>
        <w:sz w:val="18"/>
        <w:szCs w:val="18"/>
      </w:rPr>
    </w:pPr>
    <w:r w:rsidRPr="00557A46">
      <w:rPr>
        <w:rFonts w:ascii="Aptos" w:hAnsi="Aptos" w:cs="Arial"/>
        <w:i/>
        <w:sz w:val="18"/>
        <w:szCs w:val="18"/>
      </w:rPr>
      <w:t>[File Name] [Various Position Numbers if more than one]</w:t>
    </w:r>
    <w:r w:rsidR="00BF1FD8" w:rsidRPr="00557A46">
      <w:rPr>
        <w:rFonts w:ascii="Aptos" w:hAnsi="Aptos" w:cs="Arial"/>
        <w:i/>
        <w:sz w:val="18"/>
        <w:szCs w:val="18"/>
      </w:rPr>
      <w:tab/>
    </w:r>
    <w:r w:rsidR="00BF1FD8" w:rsidRPr="00557A46">
      <w:rPr>
        <w:rFonts w:ascii="Aptos" w:hAnsi="Aptos" w:cs="Arial"/>
        <w:i/>
        <w:sz w:val="18"/>
        <w:szCs w:val="18"/>
      </w:rPr>
      <w:tab/>
      <w:t xml:space="preserve">Page </w:t>
    </w:r>
    <w:r w:rsidR="00184663" w:rsidRPr="00557A46">
      <w:rPr>
        <w:rFonts w:ascii="Aptos" w:hAnsi="Aptos" w:cs="Arial"/>
        <w:i/>
        <w:sz w:val="18"/>
        <w:szCs w:val="18"/>
      </w:rPr>
      <w:fldChar w:fldCharType="begin"/>
    </w:r>
    <w:r w:rsidR="00BF1FD8" w:rsidRPr="00557A46">
      <w:rPr>
        <w:rFonts w:ascii="Aptos" w:hAnsi="Aptos" w:cs="Arial"/>
        <w:i/>
        <w:sz w:val="18"/>
        <w:szCs w:val="18"/>
      </w:rPr>
      <w:instrText xml:space="preserve"> PAGE </w:instrText>
    </w:r>
    <w:r w:rsidR="00184663" w:rsidRPr="00557A46">
      <w:rPr>
        <w:rFonts w:ascii="Aptos" w:hAnsi="Aptos" w:cs="Arial"/>
        <w:i/>
        <w:sz w:val="18"/>
        <w:szCs w:val="18"/>
      </w:rPr>
      <w:fldChar w:fldCharType="separate"/>
    </w:r>
    <w:r w:rsidR="00040C41" w:rsidRPr="00557A46">
      <w:rPr>
        <w:rFonts w:ascii="Aptos" w:hAnsi="Aptos" w:cs="Arial"/>
        <w:i/>
        <w:noProof/>
        <w:sz w:val="18"/>
        <w:szCs w:val="18"/>
      </w:rPr>
      <w:t>1</w:t>
    </w:r>
    <w:r w:rsidR="00184663" w:rsidRPr="00557A46">
      <w:rPr>
        <w:rFonts w:ascii="Aptos" w:hAnsi="Aptos" w:cs="Arial"/>
        <w:i/>
        <w:sz w:val="18"/>
        <w:szCs w:val="18"/>
      </w:rPr>
      <w:fldChar w:fldCharType="end"/>
    </w:r>
    <w:r w:rsidR="00BF1FD8" w:rsidRPr="00557A46">
      <w:rPr>
        <w:rFonts w:ascii="Aptos" w:hAnsi="Aptos"/>
        <w:i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D47CF" w14:textId="4A02AEAE" w:rsidR="00E87D8E" w:rsidRDefault="00E87D8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3F420A6" wp14:editId="4D57E21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48765" cy="376555"/>
              <wp:effectExtent l="0" t="0" r="13335" b="0"/>
              <wp:wrapNone/>
              <wp:docPr id="159982385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876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810C5E" w14:textId="40C43B81" w:rsidR="00E87D8E" w:rsidRPr="00E87D8E" w:rsidRDefault="00E87D8E" w:rsidP="00E87D8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87D8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F420A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95pt;height:29.6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" filled="f" stroked="f">
              <v:textbox style="mso-fit-shape-to-text:t" inset="0,0,0,15pt">
                <w:txbxContent>
                  <w:p w14:paraId="1B810C5E" w14:textId="40C43B81" w:rsidR="00E87D8E" w:rsidRPr="00E87D8E" w:rsidRDefault="00E87D8E" w:rsidP="00E87D8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E87D8E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B7EB5" w14:textId="031B3E1C" w:rsidR="00E87D8E" w:rsidRDefault="00E87D8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72A6B33" wp14:editId="7A65CEB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48765" cy="376555"/>
              <wp:effectExtent l="0" t="0" r="13335" b="0"/>
              <wp:wrapNone/>
              <wp:docPr id="1072286019" name="Text Box 5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876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959CEC" w14:textId="39B1EB71" w:rsidR="00E87D8E" w:rsidRPr="00E87D8E" w:rsidRDefault="00E87D8E" w:rsidP="00E87D8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87D8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2A6B3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ECU Internal Information" style="position:absolute;margin-left:0;margin-top:0;width:121.95pt;height:29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" filled="f" stroked="f">
              <v:textbox style="mso-fit-shape-to-text:t" inset="0,0,0,15pt">
                <w:txbxContent>
                  <w:p w14:paraId="4F959CEC" w14:textId="39B1EB71" w:rsidR="00E87D8E" w:rsidRPr="00E87D8E" w:rsidRDefault="00E87D8E" w:rsidP="00E87D8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E87D8E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1EDF8" w14:textId="1E5A1274" w:rsidR="00E87D8E" w:rsidRPr="00232664" w:rsidRDefault="00232664" w:rsidP="00232664">
    <w:pPr>
      <w:pStyle w:val="Footer"/>
      <w:pBdr>
        <w:top w:val="single" w:sz="4" w:space="1" w:color="auto"/>
      </w:pBdr>
      <w:tabs>
        <w:tab w:val="clear" w:pos="4153"/>
        <w:tab w:val="clear" w:pos="8306"/>
        <w:tab w:val="center" w:pos="7920"/>
        <w:tab w:val="right" w:pos="15360"/>
      </w:tabs>
      <w:rPr>
        <w:rFonts w:ascii="Aptos" w:hAnsi="Aptos"/>
        <w:i/>
        <w:sz w:val="18"/>
        <w:szCs w:val="18"/>
      </w:rPr>
    </w:pPr>
    <w:r w:rsidRPr="00557A46">
      <w:rPr>
        <w:rFonts w:ascii="Aptos" w:hAnsi="Aptos" w:cs="Arial"/>
        <w:i/>
        <w:sz w:val="18"/>
        <w:szCs w:val="18"/>
      </w:rPr>
      <w:t>[File Name] [Various Position Numbers if more than one]</w:t>
    </w:r>
    <w:r w:rsidRPr="00557A46">
      <w:rPr>
        <w:rFonts w:ascii="Aptos" w:hAnsi="Aptos" w:cs="Arial"/>
        <w:i/>
        <w:sz w:val="18"/>
        <w:szCs w:val="18"/>
      </w:rPr>
      <w:tab/>
    </w:r>
    <w:r w:rsidRPr="00557A46">
      <w:rPr>
        <w:rFonts w:ascii="Aptos" w:hAnsi="Aptos" w:cs="Arial"/>
        <w:i/>
        <w:sz w:val="18"/>
        <w:szCs w:val="18"/>
      </w:rPr>
      <w:tab/>
      <w:t xml:space="preserve">Page </w:t>
    </w:r>
    <w:r w:rsidRPr="00557A46">
      <w:rPr>
        <w:rFonts w:ascii="Aptos" w:hAnsi="Aptos" w:cs="Arial"/>
        <w:i/>
        <w:sz w:val="18"/>
        <w:szCs w:val="18"/>
      </w:rPr>
      <w:fldChar w:fldCharType="begin"/>
    </w:r>
    <w:r w:rsidRPr="00557A46">
      <w:rPr>
        <w:rFonts w:ascii="Aptos" w:hAnsi="Aptos" w:cs="Arial"/>
        <w:i/>
        <w:sz w:val="18"/>
        <w:szCs w:val="18"/>
      </w:rPr>
      <w:instrText xml:space="preserve"> PAGE </w:instrText>
    </w:r>
    <w:r w:rsidRPr="00557A46">
      <w:rPr>
        <w:rFonts w:ascii="Aptos" w:hAnsi="Aptos" w:cs="Arial"/>
        <w:i/>
        <w:sz w:val="18"/>
        <w:szCs w:val="18"/>
      </w:rPr>
      <w:fldChar w:fldCharType="separate"/>
    </w:r>
    <w:r>
      <w:rPr>
        <w:rFonts w:ascii="Aptos" w:hAnsi="Aptos" w:cs="Arial"/>
        <w:i/>
        <w:sz w:val="18"/>
        <w:szCs w:val="18"/>
      </w:rPr>
      <w:t>1</w:t>
    </w:r>
    <w:r w:rsidRPr="00557A46">
      <w:rPr>
        <w:rFonts w:ascii="Aptos" w:hAnsi="Aptos" w:cs="Arial"/>
        <w:i/>
        <w:sz w:val="18"/>
        <w:szCs w:val="18"/>
      </w:rPr>
      <w:fldChar w:fldCharType="end"/>
    </w:r>
    <w:r w:rsidR="00E87D8E"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D923FA5" wp14:editId="1E8491C9">
              <wp:simplePos x="534035" y="705548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48765" cy="376555"/>
              <wp:effectExtent l="0" t="0" r="13335" b="0"/>
              <wp:wrapNone/>
              <wp:docPr id="694536209" name="Text Box 6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876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1A7362" w14:textId="40C95F34" w:rsidR="00E87D8E" w:rsidRPr="00E87D8E" w:rsidRDefault="00E87D8E" w:rsidP="00E87D8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87D8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923FA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ECU Internal Information" style="position:absolute;margin-left:0;margin-top:0;width:121.95pt;height:29.6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" filled="f" stroked="f">
              <v:textbox style="mso-fit-shape-to-text:t" inset="0,0,0,15pt">
                <w:txbxContent>
                  <w:p w14:paraId="7B1A7362" w14:textId="40C95F34" w:rsidR="00E87D8E" w:rsidRPr="00E87D8E" w:rsidRDefault="00E87D8E" w:rsidP="00E87D8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E87D8E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D2EAB" w14:textId="70FA1E58" w:rsidR="00E87D8E" w:rsidRDefault="00E87D8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66AFCFF" wp14:editId="3D1F48D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48765" cy="376555"/>
              <wp:effectExtent l="0" t="0" r="13335" b="0"/>
              <wp:wrapNone/>
              <wp:docPr id="538427692" name="Text Box 4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876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F83038" w14:textId="7F5EC0D6" w:rsidR="00E87D8E" w:rsidRPr="00E87D8E" w:rsidRDefault="00E87D8E" w:rsidP="00E87D8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87D8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6AFCF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ECU Internal Information" style="position:absolute;margin-left:0;margin-top:0;width:121.95pt;height:29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" filled="f" stroked="f">
              <v:textbox style="mso-fit-shape-to-text:t" inset="0,0,0,15pt">
                <w:txbxContent>
                  <w:p w14:paraId="4FF83038" w14:textId="7F5EC0D6" w:rsidR="00E87D8E" w:rsidRPr="00E87D8E" w:rsidRDefault="00E87D8E" w:rsidP="00E87D8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E87D8E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10E21" w14:textId="77777777" w:rsidR="001175B0" w:rsidRDefault="001175B0">
      <w:r>
        <w:separator/>
      </w:r>
    </w:p>
  </w:footnote>
  <w:footnote w:type="continuationSeparator" w:id="0">
    <w:p w14:paraId="05B4FEA1" w14:textId="77777777" w:rsidR="001175B0" w:rsidRDefault="00117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02435" w14:textId="77777777" w:rsidR="00423425" w:rsidRDefault="004234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DF1AD" w14:textId="77777777" w:rsidR="00B83B88" w:rsidRPr="007E0073" w:rsidRDefault="00B83B88" w:rsidP="00B83B88">
    <w:pPr>
      <w:jc w:val="center"/>
      <w:rPr>
        <w:rFonts w:ascii="Aptos" w:hAnsi="Aptos" w:cs="Arial"/>
        <w:b/>
        <w:sz w:val="24"/>
        <w:szCs w:val="24"/>
      </w:rPr>
    </w:pPr>
    <w:r w:rsidRPr="007E0073">
      <w:rPr>
        <w:rFonts w:ascii="Aptos" w:hAnsi="Aptos" w:cs="Arial"/>
        <w:b/>
        <w:noProof/>
        <w:sz w:val="24"/>
        <w:szCs w:val="24"/>
      </w:rPr>
      <w:drawing>
        <wp:anchor distT="0" distB="0" distL="114300" distR="114300" simplePos="0" relativeHeight="251666432" behindDoc="0" locked="0" layoutInCell="1" allowOverlap="1" wp14:anchorId="0F33951F" wp14:editId="48EC6D26">
          <wp:simplePos x="0" y="0"/>
          <wp:positionH relativeFrom="margin">
            <wp:align>right</wp:align>
          </wp:positionH>
          <wp:positionV relativeFrom="paragraph">
            <wp:posOffset>-111760</wp:posOffset>
          </wp:positionV>
          <wp:extent cx="793750" cy="628650"/>
          <wp:effectExtent l="0" t="0" r="6350" b="0"/>
          <wp:wrapNone/>
          <wp:docPr id="7354205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066564" name="Picture 14900665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E0073">
      <w:rPr>
        <w:rFonts w:ascii="Aptos" w:hAnsi="Aptos" w:cs="Arial"/>
        <w:b/>
        <w:sz w:val="24"/>
        <w:szCs w:val="24"/>
      </w:rPr>
      <w:t>POSITION DESCRIPTION – PROFESSIONAL STAFF</w:t>
    </w:r>
  </w:p>
  <w:p w14:paraId="07BD5065" w14:textId="77777777" w:rsidR="00B83B88" w:rsidRPr="007E0073" w:rsidRDefault="00B83B88" w:rsidP="00B83B88">
    <w:pPr>
      <w:tabs>
        <w:tab w:val="left" w:pos="1134"/>
      </w:tabs>
      <w:jc w:val="both"/>
      <w:rPr>
        <w:rFonts w:ascii="Aptos" w:hAnsi="Aptos" w:cs="Arial"/>
        <w:b/>
        <w:i/>
        <w:iCs/>
        <w:sz w:val="16"/>
        <w:szCs w:val="16"/>
        <w:lang w:eastAsia="en-AU"/>
      </w:rPr>
    </w:pPr>
  </w:p>
  <w:p w14:paraId="04C1DE4E" w14:textId="6ABBBA8D" w:rsidR="00B83B88" w:rsidRPr="007E0073" w:rsidRDefault="00B83B88" w:rsidP="00B83B88">
    <w:pPr>
      <w:tabs>
        <w:tab w:val="left" w:pos="1134"/>
      </w:tabs>
      <w:jc w:val="center"/>
      <w:rPr>
        <w:rFonts w:ascii="Aptos" w:hAnsi="Aptos" w:cs="Arial"/>
        <w:b/>
        <w:sz w:val="16"/>
        <w:szCs w:val="16"/>
        <w:lang w:eastAsia="en-AU"/>
      </w:rPr>
    </w:pPr>
    <w:r w:rsidRPr="007E0073">
      <w:rPr>
        <w:rFonts w:ascii="Aptos" w:hAnsi="Aptos" w:cs="Arial"/>
        <w:b/>
        <w:sz w:val="16"/>
        <w:szCs w:val="16"/>
        <w:lang w:eastAsia="en-AU"/>
      </w:rPr>
      <w:t xml:space="preserve">ECU’s purpose </w:t>
    </w:r>
    <w:r w:rsidRPr="007E0073">
      <w:rPr>
        <w:rFonts w:ascii="Aptos" w:hAnsi="Aptos" w:cs="Arial"/>
        <w:b/>
        <w:sz w:val="16"/>
        <w:szCs w:val="16"/>
        <w:lang w:eastAsia="en-AU"/>
      </w:rPr>
      <w:t>is to transform lives and enrich society.</w:t>
    </w:r>
  </w:p>
  <w:p w14:paraId="1C79FEE0" w14:textId="77777777" w:rsidR="00B83B88" w:rsidRPr="007E0073" w:rsidRDefault="00B83B88" w:rsidP="00B83B88">
    <w:pPr>
      <w:tabs>
        <w:tab w:val="left" w:pos="1134"/>
      </w:tabs>
      <w:jc w:val="center"/>
      <w:rPr>
        <w:rFonts w:ascii="Aptos" w:hAnsi="Aptos" w:cs="Arial"/>
        <w:b/>
        <w:sz w:val="16"/>
        <w:szCs w:val="16"/>
        <w:lang w:eastAsia="en-AU"/>
      </w:rPr>
    </w:pPr>
    <w:r w:rsidRPr="007E0073">
      <w:rPr>
        <w:rFonts w:ascii="Aptos" w:hAnsi="Aptos" w:cs="Arial"/>
        <w:b/>
        <w:iCs/>
        <w:sz w:val="16"/>
        <w:szCs w:val="16"/>
        <w:lang w:eastAsia="en-AU"/>
      </w:rPr>
      <w:t xml:space="preserve">Values: </w:t>
    </w:r>
    <w:r w:rsidRPr="007E0073">
      <w:rPr>
        <w:rFonts w:ascii="Aptos" w:hAnsi="Aptos" w:cs="Arial"/>
        <w:b/>
        <w:sz w:val="16"/>
        <w:szCs w:val="16"/>
        <w:lang w:eastAsia="en-AU"/>
      </w:rPr>
      <w:t>Integrity, Respect, Rational Inquiry, Personal Excellence, Courage</w:t>
    </w:r>
  </w:p>
  <w:p w14:paraId="1134CF23" w14:textId="77777777" w:rsidR="00EF0C8F" w:rsidRPr="007E0073" w:rsidRDefault="00EF0C8F" w:rsidP="00EF0C8F">
    <w:pPr>
      <w:tabs>
        <w:tab w:val="left" w:pos="1134"/>
      </w:tabs>
      <w:jc w:val="both"/>
      <w:rPr>
        <w:rFonts w:ascii="Aptos" w:hAnsi="Apto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28EAB" w14:textId="77777777" w:rsidR="00423425" w:rsidRDefault="0042342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37763" w14:textId="77777777" w:rsidR="00BF1FD8" w:rsidRPr="005E1FF9" w:rsidRDefault="00BF1FD8" w:rsidP="001C28FA">
    <w:pPr>
      <w:pStyle w:val="Header"/>
      <w:spacing w:before="120" w:after="120"/>
      <w:jc w:val="center"/>
      <w:rPr>
        <w:rFonts w:ascii="Aptos" w:hAnsi="Aptos" w:cs="Arial"/>
        <w:b/>
        <w:sz w:val="24"/>
        <w:szCs w:val="24"/>
      </w:rPr>
    </w:pPr>
    <w:r w:rsidRPr="005E1FF9">
      <w:rPr>
        <w:rFonts w:ascii="Aptos" w:hAnsi="Aptos" w:cs="Arial"/>
        <w:b/>
        <w:sz w:val="24"/>
        <w:szCs w:val="24"/>
      </w:rPr>
      <w:t>POSITION DESCRIPTION</w:t>
    </w:r>
    <w:r w:rsidR="004B7860" w:rsidRPr="005E1FF9">
      <w:rPr>
        <w:rFonts w:ascii="Aptos" w:hAnsi="Aptos" w:cs="Arial"/>
        <w:b/>
        <w:sz w:val="24"/>
        <w:szCs w:val="24"/>
      </w:rPr>
      <w:t xml:space="preserve"> – </w:t>
    </w:r>
    <w:r w:rsidR="00E34FCD" w:rsidRPr="005E1FF9">
      <w:rPr>
        <w:rFonts w:ascii="Aptos" w:hAnsi="Aptos" w:cs="Arial"/>
        <w:b/>
        <w:sz w:val="24"/>
        <w:szCs w:val="24"/>
      </w:rPr>
      <w:t>PROFESSIONAL</w:t>
    </w:r>
    <w:r w:rsidR="004B7860" w:rsidRPr="005E1FF9">
      <w:rPr>
        <w:rFonts w:ascii="Aptos" w:hAnsi="Aptos" w:cs="Arial"/>
        <w:b/>
        <w:sz w:val="24"/>
        <w:szCs w:val="24"/>
      </w:rPr>
      <w:t xml:space="preserve"> STAFF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41BD6"/>
    <w:multiLevelType w:val="hybridMultilevel"/>
    <w:tmpl w:val="626646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C42A1"/>
    <w:multiLevelType w:val="hybridMultilevel"/>
    <w:tmpl w:val="97A4F6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E63AB"/>
    <w:multiLevelType w:val="hybridMultilevel"/>
    <w:tmpl w:val="2CB22036"/>
    <w:lvl w:ilvl="0" w:tplc="E7A093AE">
      <w:start w:val="1"/>
      <w:numFmt w:val="bullet"/>
      <w:lvlText w:val="o"/>
      <w:lvlJc w:val="left"/>
      <w:pPr>
        <w:tabs>
          <w:tab w:val="num" w:pos="425"/>
        </w:tabs>
        <w:ind w:left="368" w:hanging="198"/>
      </w:pPr>
      <w:rPr>
        <w:rFonts w:ascii="Courier New" w:hAnsi="Courier New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C13E9"/>
    <w:multiLevelType w:val="multilevel"/>
    <w:tmpl w:val="E508FD8C"/>
    <w:lvl w:ilvl="0">
      <w:start w:val="1"/>
      <w:numFmt w:val="bullet"/>
      <w:lvlText w:val=""/>
      <w:lvlJc w:val="left"/>
      <w:pPr>
        <w:tabs>
          <w:tab w:val="num" w:pos="737"/>
        </w:tabs>
        <w:ind w:left="794" w:hanging="624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0456C"/>
    <w:multiLevelType w:val="hybridMultilevel"/>
    <w:tmpl w:val="0B02D044"/>
    <w:lvl w:ilvl="0" w:tplc="76AAB632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0B94034"/>
    <w:multiLevelType w:val="hybridMultilevel"/>
    <w:tmpl w:val="98CEB56A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2D05FEC"/>
    <w:multiLevelType w:val="hybridMultilevel"/>
    <w:tmpl w:val="E7BCB1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E5FDF"/>
    <w:multiLevelType w:val="hybridMultilevel"/>
    <w:tmpl w:val="89EA764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D0228B"/>
    <w:multiLevelType w:val="hybridMultilevel"/>
    <w:tmpl w:val="ABF8B744"/>
    <w:lvl w:ilvl="0" w:tplc="0C09000F">
      <w:start w:val="1"/>
      <w:numFmt w:val="decimal"/>
      <w:lvlText w:val="%1."/>
      <w:lvlJc w:val="left"/>
      <w:pPr>
        <w:tabs>
          <w:tab w:val="num" w:pos="839"/>
        </w:tabs>
        <w:ind w:left="839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559"/>
        </w:tabs>
        <w:ind w:left="1559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279"/>
        </w:tabs>
        <w:ind w:left="2279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999"/>
        </w:tabs>
        <w:ind w:left="2999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719"/>
        </w:tabs>
        <w:ind w:left="3719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159"/>
        </w:tabs>
        <w:ind w:left="5159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879"/>
        </w:tabs>
        <w:ind w:left="5879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599"/>
        </w:tabs>
        <w:ind w:left="6599" w:hanging="180"/>
      </w:pPr>
    </w:lvl>
  </w:abstractNum>
  <w:abstractNum w:abstractNumId="9" w15:restartNumberingAfterBreak="0">
    <w:nsid w:val="1591215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0" w15:restartNumberingAfterBreak="0">
    <w:nsid w:val="19DC3264"/>
    <w:multiLevelType w:val="hybridMultilevel"/>
    <w:tmpl w:val="E508FD8C"/>
    <w:lvl w:ilvl="0" w:tplc="0CAA29EA">
      <w:start w:val="1"/>
      <w:numFmt w:val="bullet"/>
      <w:lvlText w:val=""/>
      <w:lvlJc w:val="left"/>
      <w:pPr>
        <w:tabs>
          <w:tab w:val="num" w:pos="737"/>
        </w:tabs>
        <w:ind w:left="794" w:hanging="624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BA0304"/>
    <w:multiLevelType w:val="hybridMultilevel"/>
    <w:tmpl w:val="64242B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C828F7"/>
    <w:multiLevelType w:val="hybridMultilevel"/>
    <w:tmpl w:val="6AB4F8B4"/>
    <w:lvl w:ilvl="0" w:tplc="5560D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A20871"/>
    <w:multiLevelType w:val="hybridMultilevel"/>
    <w:tmpl w:val="0DE8CDB6"/>
    <w:lvl w:ilvl="0" w:tplc="349A70F2">
      <w:start w:val="1"/>
      <w:numFmt w:val="bullet"/>
      <w:lvlText w:val=""/>
      <w:lvlJc w:val="left"/>
      <w:pPr>
        <w:tabs>
          <w:tab w:val="num" w:pos="720"/>
        </w:tabs>
        <w:ind w:left="113" w:firstLine="0"/>
      </w:pPr>
      <w:rPr>
        <w:rFonts w:ascii="Symbol" w:hAnsi="Symbol" w:hint="default"/>
      </w:rPr>
    </w:lvl>
    <w:lvl w:ilvl="1" w:tplc="C48CB95E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986D09"/>
    <w:multiLevelType w:val="hybridMultilevel"/>
    <w:tmpl w:val="D63AF9CC"/>
    <w:lvl w:ilvl="0" w:tplc="556C97A0">
      <w:start w:val="1"/>
      <w:numFmt w:val="bullet"/>
      <w:lvlText w:val=""/>
      <w:lvlJc w:val="left"/>
      <w:pPr>
        <w:tabs>
          <w:tab w:val="num" w:pos="720"/>
        </w:tabs>
        <w:ind w:left="113" w:firstLine="0"/>
      </w:pPr>
      <w:rPr>
        <w:rFonts w:ascii="Symbol" w:hAnsi="Symbol" w:hint="default"/>
      </w:rPr>
    </w:lvl>
    <w:lvl w:ilvl="1" w:tplc="C48CB95E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272EC1"/>
    <w:multiLevelType w:val="multilevel"/>
    <w:tmpl w:val="E152A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D60ED"/>
    <w:multiLevelType w:val="multilevel"/>
    <w:tmpl w:val="D63AF9CC"/>
    <w:lvl w:ilvl="0">
      <w:start w:val="1"/>
      <w:numFmt w:val="bullet"/>
      <w:lvlText w:val=""/>
      <w:lvlJc w:val="left"/>
      <w:pPr>
        <w:tabs>
          <w:tab w:val="num" w:pos="720"/>
        </w:tabs>
        <w:ind w:left="113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FB0CAA"/>
    <w:multiLevelType w:val="hybridMultilevel"/>
    <w:tmpl w:val="23A009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3A35BE"/>
    <w:multiLevelType w:val="hybridMultilevel"/>
    <w:tmpl w:val="F2BA871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B8F270B"/>
    <w:multiLevelType w:val="hybridMultilevel"/>
    <w:tmpl w:val="8B9689E8"/>
    <w:lvl w:ilvl="0" w:tplc="6AB87D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EFB6B97"/>
    <w:multiLevelType w:val="hybridMultilevel"/>
    <w:tmpl w:val="9D78742E"/>
    <w:lvl w:ilvl="0" w:tplc="349A70F2">
      <w:start w:val="1"/>
      <w:numFmt w:val="bullet"/>
      <w:lvlText w:val=""/>
      <w:lvlJc w:val="left"/>
      <w:pPr>
        <w:tabs>
          <w:tab w:val="num" w:pos="720"/>
        </w:tabs>
        <w:ind w:left="113" w:firstLine="0"/>
      </w:pPr>
      <w:rPr>
        <w:rFonts w:ascii="Symbol" w:hAnsi="Symbol" w:hint="default"/>
      </w:rPr>
    </w:lvl>
    <w:lvl w:ilvl="1" w:tplc="C48CB95E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E03462"/>
    <w:multiLevelType w:val="hybridMultilevel"/>
    <w:tmpl w:val="9BC43F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092503F"/>
    <w:multiLevelType w:val="hybridMultilevel"/>
    <w:tmpl w:val="E662F5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BE0800"/>
    <w:multiLevelType w:val="hybridMultilevel"/>
    <w:tmpl w:val="46BAD3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A659C0"/>
    <w:multiLevelType w:val="hybridMultilevel"/>
    <w:tmpl w:val="C73841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E3054D"/>
    <w:multiLevelType w:val="hybridMultilevel"/>
    <w:tmpl w:val="153AD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292408"/>
    <w:multiLevelType w:val="hybridMultilevel"/>
    <w:tmpl w:val="F2C6159C"/>
    <w:lvl w:ilvl="0" w:tplc="0C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7" w15:restartNumberingAfterBreak="0">
    <w:nsid w:val="4E000F98"/>
    <w:multiLevelType w:val="multilevel"/>
    <w:tmpl w:val="DF44F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7B033A"/>
    <w:multiLevelType w:val="multilevel"/>
    <w:tmpl w:val="D63AF9CC"/>
    <w:lvl w:ilvl="0">
      <w:start w:val="1"/>
      <w:numFmt w:val="bullet"/>
      <w:lvlText w:val=""/>
      <w:lvlJc w:val="left"/>
      <w:pPr>
        <w:tabs>
          <w:tab w:val="num" w:pos="720"/>
        </w:tabs>
        <w:ind w:left="113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5B6A78"/>
    <w:multiLevelType w:val="hybridMultilevel"/>
    <w:tmpl w:val="30D4B4A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0E06FA9"/>
    <w:multiLevelType w:val="hybridMultilevel"/>
    <w:tmpl w:val="FF3093A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D42B1D"/>
    <w:multiLevelType w:val="hybridMultilevel"/>
    <w:tmpl w:val="3098C0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9E236B"/>
    <w:multiLevelType w:val="hybridMultilevel"/>
    <w:tmpl w:val="C2EEBB08"/>
    <w:lvl w:ilvl="0" w:tplc="349A70F2">
      <w:start w:val="1"/>
      <w:numFmt w:val="bullet"/>
      <w:lvlText w:val=""/>
      <w:lvlJc w:val="left"/>
      <w:pPr>
        <w:tabs>
          <w:tab w:val="num" w:pos="833"/>
        </w:tabs>
        <w:ind w:left="226" w:firstLine="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tabs>
          <w:tab w:val="num" w:pos="1553"/>
        </w:tabs>
        <w:ind w:left="1553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33" w15:restartNumberingAfterBreak="0">
    <w:nsid w:val="57187E55"/>
    <w:multiLevelType w:val="hybridMultilevel"/>
    <w:tmpl w:val="574462F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96D7441"/>
    <w:multiLevelType w:val="hybridMultilevel"/>
    <w:tmpl w:val="6728E5FA"/>
    <w:lvl w:ilvl="0" w:tplc="5D14484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371"/>
        </w:tabs>
        <w:ind w:left="37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091"/>
        </w:tabs>
        <w:ind w:left="109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811"/>
        </w:tabs>
        <w:ind w:left="181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531"/>
        </w:tabs>
        <w:ind w:left="253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251"/>
        </w:tabs>
        <w:ind w:left="325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971"/>
        </w:tabs>
        <w:ind w:left="397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691"/>
        </w:tabs>
        <w:ind w:left="469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411"/>
        </w:tabs>
        <w:ind w:left="5411" w:hanging="360"/>
      </w:pPr>
      <w:rPr>
        <w:rFonts w:ascii="Wingdings" w:hAnsi="Wingdings" w:hint="default"/>
      </w:rPr>
    </w:lvl>
  </w:abstractNum>
  <w:abstractNum w:abstractNumId="35" w15:restartNumberingAfterBreak="0">
    <w:nsid w:val="5AE67BC5"/>
    <w:multiLevelType w:val="hybridMultilevel"/>
    <w:tmpl w:val="2CD07E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833580"/>
    <w:multiLevelType w:val="multilevel"/>
    <w:tmpl w:val="3E9A0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1793351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 w15:restartNumberingAfterBreak="0">
    <w:nsid w:val="639C171D"/>
    <w:multiLevelType w:val="hybridMultilevel"/>
    <w:tmpl w:val="4E1AD4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EB671B"/>
    <w:multiLevelType w:val="hybridMultilevel"/>
    <w:tmpl w:val="38989AC0"/>
    <w:lvl w:ilvl="0" w:tplc="7E945FA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A469CA"/>
    <w:multiLevelType w:val="hybridMultilevel"/>
    <w:tmpl w:val="2FECD8F2"/>
    <w:lvl w:ilvl="0" w:tplc="0C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F2E17D1"/>
    <w:multiLevelType w:val="hybridMultilevel"/>
    <w:tmpl w:val="E9340C6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82E40F7"/>
    <w:multiLevelType w:val="hybridMultilevel"/>
    <w:tmpl w:val="0630C9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482729"/>
    <w:multiLevelType w:val="multilevel"/>
    <w:tmpl w:val="F46A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D64282C"/>
    <w:multiLevelType w:val="hybridMultilevel"/>
    <w:tmpl w:val="CCACA1EC"/>
    <w:lvl w:ilvl="0" w:tplc="D35CEABA">
      <w:start w:val="1"/>
      <w:numFmt w:val="bullet"/>
      <w:lvlText w:val=""/>
      <w:lvlJc w:val="left"/>
      <w:pPr>
        <w:tabs>
          <w:tab w:val="num" w:pos="720"/>
        </w:tabs>
        <w:ind w:left="113" w:firstLine="0"/>
      </w:pPr>
      <w:rPr>
        <w:rFonts w:ascii="Symbol" w:hAnsi="Symbol" w:hint="default"/>
      </w:rPr>
    </w:lvl>
    <w:lvl w:ilvl="1" w:tplc="C48CB95E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 w:hint="default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89495E"/>
    <w:multiLevelType w:val="hybridMultilevel"/>
    <w:tmpl w:val="E4A2D75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98366966">
    <w:abstractNumId w:val="12"/>
  </w:num>
  <w:num w:numId="2" w16cid:durableId="943002414">
    <w:abstractNumId w:val="14"/>
  </w:num>
  <w:num w:numId="3" w16cid:durableId="821701191">
    <w:abstractNumId w:val="19"/>
  </w:num>
  <w:num w:numId="4" w16cid:durableId="925116021">
    <w:abstractNumId w:val="10"/>
  </w:num>
  <w:num w:numId="5" w16cid:durableId="584150523">
    <w:abstractNumId w:val="3"/>
  </w:num>
  <w:num w:numId="6" w16cid:durableId="448551956">
    <w:abstractNumId w:val="2"/>
  </w:num>
  <w:num w:numId="7" w16cid:durableId="596210653">
    <w:abstractNumId w:val="28"/>
  </w:num>
  <w:num w:numId="8" w16cid:durableId="273442324">
    <w:abstractNumId w:val="44"/>
  </w:num>
  <w:num w:numId="9" w16cid:durableId="972054892">
    <w:abstractNumId w:val="16"/>
  </w:num>
  <w:num w:numId="10" w16cid:durableId="616447102">
    <w:abstractNumId w:val="13"/>
  </w:num>
  <w:num w:numId="11" w16cid:durableId="897472184">
    <w:abstractNumId w:val="20"/>
  </w:num>
  <w:num w:numId="12" w16cid:durableId="1162618805">
    <w:abstractNumId w:val="32"/>
  </w:num>
  <w:num w:numId="13" w16cid:durableId="1122336457">
    <w:abstractNumId w:val="33"/>
  </w:num>
  <w:num w:numId="14" w16cid:durableId="2138254303">
    <w:abstractNumId w:val="9"/>
  </w:num>
  <w:num w:numId="15" w16cid:durableId="1899973248">
    <w:abstractNumId w:val="8"/>
  </w:num>
  <w:num w:numId="16" w16cid:durableId="1279525715">
    <w:abstractNumId w:val="37"/>
  </w:num>
  <w:num w:numId="17" w16cid:durableId="626665193">
    <w:abstractNumId w:val="41"/>
  </w:num>
  <w:num w:numId="18" w16cid:durableId="2118013765">
    <w:abstractNumId w:val="5"/>
  </w:num>
  <w:num w:numId="19" w16cid:durableId="1108115144">
    <w:abstractNumId w:val="34"/>
  </w:num>
  <w:num w:numId="20" w16cid:durableId="1331910453">
    <w:abstractNumId w:val="22"/>
  </w:num>
  <w:num w:numId="21" w16cid:durableId="1062757074">
    <w:abstractNumId w:val="11"/>
  </w:num>
  <w:num w:numId="22" w16cid:durableId="53504918">
    <w:abstractNumId w:val="1"/>
  </w:num>
  <w:num w:numId="23" w16cid:durableId="169956133">
    <w:abstractNumId w:val="42"/>
  </w:num>
  <w:num w:numId="24" w16cid:durableId="445586335">
    <w:abstractNumId w:val="38"/>
  </w:num>
  <w:num w:numId="25" w16cid:durableId="923296349">
    <w:abstractNumId w:val="30"/>
  </w:num>
  <w:num w:numId="26" w16cid:durableId="1755977418">
    <w:abstractNumId w:val="18"/>
  </w:num>
  <w:num w:numId="27" w16cid:durableId="127409706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66629106">
    <w:abstractNumId w:val="7"/>
  </w:num>
  <w:num w:numId="29" w16cid:durableId="155612310">
    <w:abstractNumId w:val="31"/>
  </w:num>
  <w:num w:numId="30" w16cid:durableId="19137280">
    <w:abstractNumId w:val="26"/>
  </w:num>
  <w:num w:numId="31" w16cid:durableId="899167714">
    <w:abstractNumId w:val="24"/>
  </w:num>
  <w:num w:numId="32" w16cid:durableId="1556623948">
    <w:abstractNumId w:val="29"/>
  </w:num>
  <w:num w:numId="33" w16cid:durableId="1669140859">
    <w:abstractNumId w:val="40"/>
  </w:num>
  <w:num w:numId="34" w16cid:durableId="781610061">
    <w:abstractNumId w:val="0"/>
  </w:num>
  <w:num w:numId="35" w16cid:durableId="1728601489">
    <w:abstractNumId w:val="39"/>
  </w:num>
  <w:num w:numId="36" w16cid:durableId="2003270469">
    <w:abstractNumId w:val="4"/>
  </w:num>
  <w:num w:numId="37" w16cid:durableId="2004775675">
    <w:abstractNumId w:val="15"/>
  </w:num>
  <w:num w:numId="38" w16cid:durableId="1806777080">
    <w:abstractNumId w:val="27"/>
  </w:num>
  <w:num w:numId="39" w16cid:durableId="1107627174">
    <w:abstractNumId w:val="43"/>
  </w:num>
  <w:num w:numId="40" w16cid:durableId="236206687">
    <w:abstractNumId w:val="36"/>
  </w:num>
  <w:num w:numId="41" w16cid:durableId="1571422889">
    <w:abstractNumId w:val="17"/>
  </w:num>
  <w:num w:numId="42" w16cid:durableId="2108188312">
    <w:abstractNumId w:val="6"/>
  </w:num>
  <w:num w:numId="43" w16cid:durableId="1215042329">
    <w:abstractNumId w:val="25"/>
  </w:num>
  <w:num w:numId="44" w16cid:durableId="582181892">
    <w:abstractNumId w:val="23"/>
  </w:num>
  <w:num w:numId="45" w16cid:durableId="1616600058">
    <w:abstractNumId w:val="35"/>
  </w:num>
  <w:num w:numId="46" w16cid:durableId="1827353269">
    <w:abstractNumId w:val="4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B5B"/>
    <w:rsid w:val="00005D49"/>
    <w:rsid w:val="000100A9"/>
    <w:rsid w:val="00022F1E"/>
    <w:rsid w:val="000237D7"/>
    <w:rsid w:val="00024E51"/>
    <w:rsid w:val="00025161"/>
    <w:rsid w:val="00036780"/>
    <w:rsid w:val="00040C41"/>
    <w:rsid w:val="00041F48"/>
    <w:rsid w:val="0004594B"/>
    <w:rsid w:val="00045D9A"/>
    <w:rsid w:val="0004651A"/>
    <w:rsid w:val="000537C9"/>
    <w:rsid w:val="0005461C"/>
    <w:rsid w:val="00074592"/>
    <w:rsid w:val="000757E6"/>
    <w:rsid w:val="00080059"/>
    <w:rsid w:val="000A014D"/>
    <w:rsid w:val="000A0598"/>
    <w:rsid w:val="000A4909"/>
    <w:rsid w:val="000A6F9F"/>
    <w:rsid w:val="000B5D05"/>
    <w:rsid w:val="000C0F26"/>
    <w:rsid w:val="000C47A9"/>
    <w:rsid w:val="000C70FB"/>
    <w:rsid w:val="000D6EB9"/>
    <w:rsid w:val="000E20CC"/>
    <w:rsid w:val="000E4299"/>
    <w:rsid w:val="000E4D49"/>
    <w:rsid w:val="000F45A4"/>
    <w:rsid w:val="000F4E01"/>
    <w:rsid w:val="00112055"/>
    <w:rsid w:val="001175B0"/>
    <w:rsid w:val="001179D3"/>
    <w:rsid w:val="00124243"/>
    <w:rsid w:val="00131065"/>
    <w:rsid w:val="00132A92"/>
    <w:rsid w:val="00132B71"/>
    <w:rsid w:val="00143DE3"/>
    <w:rsid w:val="0014437B"/>
    <w:rsid w:val="00145D2B"/>
    <w:rsid w:val="00150A84"/>
    <w:rsid w:val="0015650A"/>
    <w:rsid w:val="00161671"/>
    <w:rsid w:val="001642BE"/>
    <w:rsid w:val="00175B3F"/>
    <w:rsid w:val="00180CD9"/>
    <w:rsid w:val="00184663"/>
    <w:rsid w:val="00185E4E"/>
    <w:rsid w:val="00190A62"/>
    <w:rsid w:val="001B2CFE"/>
    <w:rsid w:val="001C28FA"/>
    <w:rsid w:val="001E5348"/>
    <w:rsid w:val="00201A45"/>
    <w:rsid w:val="002039F9"/>
    <w:rsid w:val="00210067"/>
    <w:rsid w:val="00222405"/>
    <w:rsid w:val="00224BED"/>
    <w:rsid w:val="00226910"/>
    <w:rsid w:val="00232664"/>
    <w:rsid w:val="00234888"/>
    <w:rsid w:val="0023495E"/>
    <w:rsid w:val="0023721F"/>
    <w:rsid w:val="00242227"/>
    <w:rsid w:val="00255438"/>
    <w:rsid w:val="00256242"/>
    <w:rsid w:val="002702BB"/>
    <w:rsid w:val="0027454A"/>
    <w:rsid w:val="002759D2"/>
    <w:rsid w:val="0028571C"/>
    <w:rsid w:val="0028722D"/>
    <w:rsid w:val="002908A1"/>
    <w:rsid w:val="002A05C5"/>
    <w:rsid w:val="002A0709"/>
    <w:rsid w:val="002A1D34"/>
    <w:rsid w:val="002A378B"/>
    <w:rsid w:val="002A5282"/>
    <w:rsid w:val="002A659D"/>
    <w:rsid w:val="002B0576"/>
    <w:rsid w:val="002B37B0"/>
    <w:rsid w:val="002B4DB6"/>
    <w:rsid w:val="002C5A42"/>
    <w:rsid w:val="002C5F6D"/>
    <w:rsid w:val="002D07E6"/>
    <w:rsid w:val="002D3AA7"/>
    <w:rsid w:val="002D5AA8"/>
    <w:rsid w:val="002D6782"/>
    <w:rsid w:val="002E195E"/>
    <w:rsid w:val="002E2103"/>
    <w:rsid w:val="002E2B21"/>
    <w:rsid w:val="002F2B01"/>
    <w:rsid w:val="002F7E73"/>
    <w:rsid w:val="003037B8"/>
    <w:rsid w:val="003069DD"/>
    <w:rsid w:val="00320C62"/>
    <w:rsid w:val="00322F50"/>
    <w:rsid w:val="00333D3C"/>
    <w:rsid w:val="00360ACE"/>
    <w:rsid w:val="00371A69"/>
    <w:rsid w:val="003817BD"/>
    <w:rsid w:val="003955EC"/>
    <w:rsid w:val="003975CB"/>
    <w:rsid w:val="00397CA4"/>
    <w:rsid w:val="003A4CD3"/>
    <w:rsid w:val="003B476B"/>
    <w:rsid w:val="003B580C"/>
    <w:rsid w:val="003C38D9"/>
    <w:rsid w:val="003C7E7B"/>
    <w:rsid w:val="003D4DF0"/>
    <w:rsid w:val="003E79D1"/>
    <w:rsid w:val="00400334"/>
    <w:rsid w:val="0040265D"/>
    <w:rsid w:val="00404F7E"/>
    <w:rsid w:val="00414E27"/>
    <w:rsid w:val="004152A1"/>
    <w:rsid w:val="00423425"/>
    <w:rsid w:val="004323F7"/>
    <w:rsid w:val="004429D2"/>
    <w:rsid w:val="0044713F"/>
    <w:rsid w:val="00456757"/>
    <w:rsid w:val="0046683F"/>
    <w:rsid w:val="0047484B"/>
    <w:rsid w:val="00481D2F"/>
    <w:rsid w:val="004821A5"/>
    <w:rsid w:val="00482468"/>
    <w:rsid w:val="00483F82"/>
    <w:rsid w:val="0049025C"/>
    <w:rsid w:val="004A3C2E"/>
    <w:rsid w:val="004A6B94"/>
    <w:rsid w:val="004B7860"/>
    <w:rsid w:val="004C10DF"/>
    <w:rsid w:val="004C52A8"/>
    <w:rsid w:val="004C76B1"/>
    <w:rsid w:val="004E331F"/>
    <w:rsid w:val="004E65F6"/>
    <w:rsid w:val="004F0E6D"/>
    <w:rsid w:val="004F18F0"/>
    <w:rsid w:val="004F5D91"/>
    <w:rsid w:val="00501BD2"/>
    <w:rsid w:val="0050563D"/>
    <w:rsid w:val="005227DC"/>
    <w:rsid w:val="00522AB8"/>
    <w:rsid w:val="00526D0B"/>
    <w:rsid w:val="00526FF3"/>
    <w:rsid w:val="00527096"/>
    <w:rsid w:val="005335CB"/>
    <w:rsid w:val="00534853"/>
    <w:rsid w:val="00536493"/>
    <w:rsid w:val="00545523"/>
    <w:rsid w:val="0054784E"/>
    <w:rsid w:val="00553041"/>
    <w:rsid w:val="00556F8B"/>
    <w:rsid w:val="00557070"/>
    <w:rsid w:val="00557A46"/>
    <w:rsid w:val="00561131"/>
    <w:rsid w:val="00571020"/>
    <w:rsid w:val="00574A28"/>
    <w:rsid w:val="00575E0B"/>
    <w:rsid w:val="00580165"/>
    <w:rsid w:val="0058085E"/>
    <w:rsid w:val="00580B7C"/>
    <w:rsid w:val="00580E09"/>
    <w:rsid w:val="00583FA1"/>
    <w:rsid w:val="005A2FB1"/>
    <w:rsid w:val="005B4374"/>
    <w:rsid w:val="005B4F0B"/>
    <w:rsid w:val="005B5A73"/>
    <w:rsid w:val="005C317C"/>
    <w:rsid w:val="005D60DF"/>
    <w:rsid w:val="005E1FF9"/>
    <w:rsid w:val="005E28C2"/>
    <w:rsid w:val="005E2E28"/>
    <w:rsid w:val="005F413E"/>
    <w:rsid w:val="00602A86"/>
    <w:rsid w:val="006036AA"/>
    <w:rsid w:val="00610317"/>
    <w:rsid w:val="0062022A"/>
    <w:rsid w:val="00622378"/>
    <w:rsid w:val="0063026C"/>
    <w:rsid w:val="00631473"/>
    <w:rsid w:val="00650259"/>
    <w:rsid w:val="00653493"/>
    <w:rsid w:val="00653EF3"/>
    <w:rsid w:val="0065683C"/>
    <w:rsid w:val="00657F7D"/>
    <w:rsid w:val="0067699C"/>
    <w:rsid w:val="006856AA"/>
    <w:rsid w:val="00687A5F"/>
    <w:rsid w:val="00690C25"/>
    <w:rsid w:val="00694944"/>
    <w:rsid w:val="006962A8"/>
    <w:rsid w:val="006A0EC9"/>
    <w:rsid w:val="006B7296"/>
    <w:rsid w:val="006C5798"/>
    <w:rsid w:val="006C73D7"/>
    <w:rsid w:val="006D37C4"/>
    <w:rsid w:val="006D4EE7"/>
    <w:rsid w:val="006D50D2"/>
    <w:rsid w:val="006D695B"/>
    <w:rsid w:val="006E73CE"/>
    <w:rsid w:val="006F14B6"/>
    <w:rsid w:val="006F221C"/>
    <w:rsid w:val="006F221E"/>
    <w:rsid w:val="006F7F1A"/>
    <w:rsid w:val="00707BAB"/>
    <w:rsid w:val="00710124"/>
    <w:rsid w:val="00710D88"/>
    <w:rsid w:val="00715EF3"/>
    <w:rsid w:val="00717ADB"/>
    <w:rsid w:val="007232A4"/>
    <w:rsid w:val="00736198"/>
    <w:rsid w:val="0074261E"/>
    <w:rsid w:val="007426EB"/>
    <w:rsid w:val="00742EF2"/>
    <w:rsid w:val="00745236"/>
    <w:rsid w:val="00746776"/>
    <w:rsid w:val="00746A71"/>
    <w:rsid w:val="00746C2E"/>
    <w:rsid w:val="007504F5"/>
    <w:rsid w:val="00753D5B"/>
    <w:rsid w:val="0075434A"/>
    <w:rsid w:val="00760B25"/>
    <w:rsid w:val="00761DD9"/>
    <w:rsid w:val="00770110"/>
    <w:rsid w:val="007725F4"/>
    <w:rsid w:val="0077439A"/>
    <w:rsid w:val="00775072"/>
    <w:rsid w:val="00782137"/>
    <w:rsid w:val="00792C8B"/>
    <w:rsid w:val="00796E13"/>
    <w:rsid w:val="007A4940"/>
    <w:rsid w:val="007A62BE"/>
    <w:rsid w:val="007B15C3"/>
    <w:rsid w:val="007B6256"/>
    <w:rsid w:val="007C25CF"/>
    <w:rsid w:val="007C27B2"/>
    <w:rsid w:val="007C7B27"/>
    <w:rsid w:val="007D2589"/>
    <w:rsid w:val="007D6DFF"/>
    <w:rsid w:val="007E0073"/>
    <w:rsid w:val="007F0B5A"/>
    <w:rsid w:val="007F0D5A"/>
    <w:rsid w:val="007F4E1E"/>
    <w:rsid w:val="008000E6"/>
    <w:rsid w:val="00803591"/>
    <w:rsid w:val="00805648"/>
    <w:rsid w:val="0080618E"/>
    <w:rsid w:val="00807051"/>
    <w:rsid w:val="00821C68"/>
    <w:rsid w:val="00822CA0"/>
    <w:rsid w:val="00823EA6"/>
    <w:rsid w:val="00832B76"/>
    <w:rsid w:val="008373DC"/>
    <w:rsid w:val="00847908"/>
    <w:rsid w:val="00851530"/>
    <w:rsid w:val="0085251E"/>
    <w:rsid w:val="00854229"/>
    <w:rsid w:val="008546C2"/>
    <w:rsid w:val="008604EF"/>
    <w:rsid w:val="00864CAF"/>
    <w:rsid w:val="008662B9"/>
    <w:rsid w:val="008669A1"/>
    <w:rsid w:val="008724EC"/>
    <w:rsid w:val="008755C7"/>
    <w:rsid w:val="00883C00"/>
    <w:rsid w:val="00885468"/>
    <w:rsid w:val="00894718"/>
    <w:rsid w:val="008C2631"/>
    <w:rsid w:val="008C3E4B"/>
    <w:rsid w:val="008C4DD5"/>
    <w:rsid w:val="008C6C4E"/>
    <w:rsid w:val="008D482D"/>
    <w:rsid w:val="008D6BB3"/>
    <w:rsid w:val="008D724D"/>
    <w:rsid w:val="008E7C2B"/>
    <w:rsid w:val="00920822"/>
    <w:rsid w:val="00921740"/>
    <w:rsid w:val="00930253"/>
    <w:rsid w:val="00934D44"/>
    <w:rsid w:val="00943EE5"/>
    <w:rsid w:val="009443BD"/>
    <w:rsid w:val="00954495"/>
    <w:rsid w:val="00971AC2"/>
    <w:rsid w:val="00972CBE"/>
    <w:rsid w:val="00996728"/>
    <w:rsid w:val="009A2FEE"/>
    <w:rsid w:val="009C3064"/>
    <w:rsid w:val="009C5D42"/>
    <w:rsid w:val="009C7D49"/>
    <w:rsid w:val="009E4435"/>
    <w:rsid w:val="009E545B"/>
    <w:rsid w:val="009E5E76"/>
    <w:rsid w:val="009F0D17"/>
    <w:rsid w:val="009F3242"/>
    <w:rsid w:val="009F6F82"/>
    <w:rsid w:val="00A06819"/>
    <w:rsid w:val="00A07E8D"/>
    <w:rsid w:val="00A13260"/>
    <w:rsid w:val="00A20AB4"/>
    <w:rsid w:val="00A33055"/>
    <w:rsid w:val="00A507F1"/>
    <w:rsid w:val="00A55823"/>
    <w:rsid w:val="00A57558"/>
    <w:rsid w:val="00A6235C"/>
    <w:rsid w:val="00A627B5"/>
    <w:rsid w:val="00A81D1C"/>
    <w:rsid w:val="00A84735"/>
    <w:rsid w:val="00A934CC"/>
    <w:rsid w:val="00AA093B"/>
    <w:rsid w:val="00AA6ADF"/>
    <w:rsid w:val="00AA74D6"/>
    <w:rsid w:val="00AA757B"/>
    <w:rsid w:val="00AA7771"/>
    <w:rsid w:val="00AA7B47"/>
    <w:rsid w:val="00AB31CC"/>
    <w:rsid w:val="00AB69B2"/>
    <w:rsid w:val="00AD0BB6"/>
    <w:rsid w:val="00AE7E77"/>
    <w:rsid w:val="00AF1F06"/>
    <w:rsid w:val="00AF20C5"/>
    <w:rsid w:val="00B01A67"/>
    <w:rsid w:val="00B03C0F"/>
    <w:rsid w:val="00B0565F"/>
    <w:rsid w:val="00B07D84"/>
    <w:rsid w:val="00B106F5"/>
    <w:rsid w:val="00B23A39"/>
    <w:rsid w:val="00B23B7B"/>
    <w:rsid w:val="00B3472C"/>
    <w:rsid w:val="00B44D26"/>
    <w:rsid w:val="00B511AD"/>
    <w:rsid w:val="00B65CEF"/>
    <w:rsid w:val="00B6750B"/>
    <w:rsid w:val="00B779DF"/>
    <w:rsid w:val="00B82B63"/>
    <w:rsid w:val="00B83B88"/>
    <w:rsid w:val="00B83CD6"/>
    <w:rsid w:val="00B91C97"/>
    <w:rsid w:val="00B94509"/>
    <w:rsid w:val="00B979DA"/>
    <w:rsid w:val="00BB4888"/>
    <w:rsid w:val="00BB5B33"/>
    <w:rsid w:val="00BC45C3"/>
    <w:rsid w:val="00BE108B"/>
    <w:rsid w:val="00BE5D31"/>
    <w:rsid w:val="00BF0A44"/>
    <w:rsid w:val="00BF1918"/>
    <w:rsid w:val="00BF1FD8"/>
    <w:rsid w:val="00BF2170"/>
    <w:rsid w:val="00C03DA6"/>
    <w:rsid w:val="00C043D5"/>
    <w:rsid w:val="00C16360"/>
    <w:rsid w:val="00C2119E"/>
    <w:rsid w:val="00C304C3"/>
    <w:rsid w:val="00C34E55"/>
    <w:rsid w:val="00C51646"/>
    <w:rsid w:val="00C519D8"/>
    <w:rsid w:val="00C52861"/>
    <w:rsid w:val="00C67C45"/>
    <w:rsid w:val="00C726E5"/>
    <w:rsid w:val="00C82FAC"/>
    <w:rsid w:val="00C833FC"/>
    <w:rsid w:val="00C878B0"/>
    <w:rsid w:val="00C9204F"/>
    <w:rsid w:val="00CA0971"/>
    <w:rsid w:val="00CA7DDC"/>
    <w:rsid w:val="00CC73CF"/>
    <w:rsid w:val="00CD24F9"/>
    <w:rsid w:val="00CE7B5B"/>
    <w:rsid w:val="00D01266"/>
    <w:rsid w:val="00D018ED"/>
    <w:rsid w:val="00D03966"/>
    <w:rsid w:val="00D10264"/>
    <w:rsid w:val="00D145B4"/>
    <w:rsid w:val="00D15364"/>
    <w:rsid w:val="00D210B9"/>
    <w:rsid w:val="00D25FD9"/>
    <w:rsid w:val="00D33E19"/>
    <w:rsid w:val="00D369AD"/>
    <w:rsid w:val="00D37AC3"/>
    <w:rsid w:val="00D51586"/>
    <w:rsid w:val="00D52634"/>
    <w:rsid w:val="00D5585D"/>
    <w:rsid w:val="00D57068"/>
    <w:rsid w:val="00D6464C"/>
    <w:rsid w:val="00D6749B"/>
    <w:rsid w:val="00D7229A"/>
    <w:rsid w:val="00D85A6A"/>
    <w:rsid w:val="00D86BC0"/>
    <w:rsid w:val="00D9646B"/>
    <w:rsid w:val="00DA3911"/>
    <w:rsid w:val="00DA4D0E"/>
    <w:rsid w:val="00DA690E"/>
    <w:rsid w:val="00DB4081"/>
    <w:rsid w:val="00DB4B46"/>
    <w:rsid w:val="00DB4CF7"/>
    <w:rsid w:val="00DC1C59"/>
    <w:rsid w:val="00DD1CB0"/>
    <w:rsid w:val="00DD4AF5"/>
    <w:rsid w:val="00DE1381"/>
    <w:rsid w:val="00DF1D3C"/>
    <w:rsid w:val="00DF231F"/>
    <w:rsid w:val="00E01A3C"/>
    <w:rsid w:val="00E055D3"/>
    <w:rsid w:val="00E16B4F"/>
    <w:rsid w:val="00E17076"/>
    <w:rsid w:val="00E17314"/>
    <w:rsid w:val="00E23364"/>
    <w:rsid w:val="00E33AF0"/>
    <w:rsid w:val="00E3406F"/>
    <w:rsid w:val="00E34FCD"/>
    <w:rsid w:val="00E36E13"/>
    <w:rsid w:val="00E405AA"/>
    <w:rsid w:val="00E53134"/>
    <w:rsid w:val="00E53D30"/>
    <w:rsid w:val="00E62A62"/>
    <w:rsid w:val="00E657B7"/>
    <w:rsid w:val="00E72EC0"/>
    <w:rsid w:val="00E82087"/>
    <w:rsid w:val="00E87D8E"/>
    <w:rsid w:val="00E9659C"/>
    <w:rsid w:val="00EB12B8"/>
    <w:rsid w:val="00EB2233"/>
    <w:rsid w:val="00EC0EFC"/>
    <w:rsid w:val="00EC56C3"/>
    <w:rsid w:val="00ED1D53"/>
    <w:rsid w:val="00ED201D"/>
    <w:rsid w:val="00ED32B5"/>
    <w:rsid w:val="00EE0267"/>
    <w:rsid w:val="00EE2EA5"/>
    <w:rsid w:val="00EE7FE7"/>
    <w:rsid w:val="00EF0C8F"/>
    <w:rsid w:val="00EF4BAF"/>
    <w:rsid w:val="00EF5B1A"/>
    <w:rsid w:val="00EF73E3"/>
    <w:rsid w:val="00EF7706"/>
    <w:rsid w:val="00F1220A"/>
    <w:rsid w:val="00F2112A"/>
    <w:rsid w:val="00F279C9"/>
    <w:rsid w:val="00F318EC"/>
    <w:rsid w:val="00F334CB"/>
    <w:rsid w:val="00F52264"/>
    <w:rsid w:val="00F6259F"/>
    <w:rsid w:val="00F63DD9"/>
    <w:rsid w:val="00F65B97"/>
    <w:rsid w:val="00F72031"/>
    <w:rsid w:val="00F727D9"/>
    <w:rsid w:val="00F77E12"/>
    <w:rsid w:val="00F800CB"/>
    <w:rsid w:val="00F87494"/>
    <w:rsid w:val="00F916AB"/>
    <w:rsid w:val="00F924FA"/>
    <w:rsid w:val="00F950F8"/>
    <w:rsid w:val="00FA698B"/>
    <w:rsid w:val="00FB1284"/>
    <w:rsid w:val="00FC273C"/>
    <w:rsid w:val="00FC2ABB"/>
    <w:rsid w:val="00FC2C8F"/>
    <w:rsid w:val="00FC32CB"/>
    <w:rsid w:val="00FC4934"/>
    <w:rsid w:val="00FC5003"/>
    <w:rsid w:val="00FC6B3B"/>
    <w:rsid w:val="00FD08A5"/>
    <w:rsid w:val="00FF1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FD61C5"/>
  <w15:docId w15:val="{87947B2B-B962-4013-9F3C-03A4C3257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45B4"/>
    <w:rPr>
      <w:lang w:eastAsia="en-US"/>
    </w:rPr>
  </w:style>
  <w:style w:type="paragraph" w:styleId="Heading1">
    <w:name w:val="heading 1"/>
    <w:basedOn w:val="Normal"/>
    <w:next w:val="Normal"/>
    <w:qFormat/>
    <w:rsid w:val="00D145B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b/>
      <w:sz w:val="28"/>
      <w:lang w:val="en-US"/>
    </w:rPr>
  </w:style>
  <w:style w:type="paragraph" w:styleId="Heading2">
    <w:name w:val="heading 2"/>
    <w:basedOn w:val="Normal"/>
    <w:next w:val="Normal"/>
    <w:qFormat/>
    <w:rsid w:val="00D145B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right"/>
      <w:outlineLvl w:val="1"/>
    </w:pPr>
    <w:rPr>
      <w:b/>
      <w:sz w:val="28"/>
      <w:lang w:val="en-US"/>
    </w:rPr>
  </w:style>
  <w:style w:type="paragraph" w:styleId="Heading3">
    <w:name w:val="heading 3"/>
    <w:basedOn w:val="Normal"/>
    <w:next w:val="Normal"/>
    <w:qFormat/>
    <w:rsid w:val="00D145B4"/>
    <w:pPr>
      <w:keepNext/>
      <w:tabs>
        <w:tab w:val="left" w:pos="0"/>
      </w:tabs>
      <w:jc w:val="both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rsid w:val="00D145B4"/>
    <w:pPr>
      <w:keepNext/>
      <w:outlineLvl w:val="3"/>
    </w:pPr>
    <w:rPr>
      <w:i/>
      <w:sz w:val="24"/>
    </w:rPr>
  </w:style>
  <w:style w:type="paragraph" w:styleId="Heading5">
    <w:name w:val="heading 5"/>
    <w:basedOn w:val="Normal"/>
    <w:next w:val="Normal"/>
    <w:qFormat/>
    <w:rsid w:val="00D145B4"/>
    <w:pPr>
      <w:keepNext/>
      <w:jc w:val="right"/>
      <w:outlineLvl w:val="4"/>
    </w:pPr>
    <w:rPr>
      <w:sz w:val="24"/>
      <w:lang w:val="en-US"/>
    </w:rPr>
  </w:style>
  <w:style w:type="paragraph" w:styleId="Heading6">
    <w:name w:val="heading 6"/>
    <w:basedOn w:val="Normal"/>
    <w:next w:val="Normal"/>
    <w:qFormat/>
    <w:rsid w:val="00D145B4"/>
    <w:pPr>
      <w:keepNext/>
      <w:outlineLvl w:val="5"/>
    </w:pPr>
    <w:rPr>
      <w:b/>
      <w:sz w:val="28"/>
    </w:rPr>
  </w:style>
  <w:style w:type="paragraph" w:styleId="Heading7">
    <w:name w:val="heading 7"/>
    <w:basedOn w:val="Normal"/>
    <w:next w:val="Normal"/>
    <w:qFormat/>
    <w:rsid w:val="00D145B4"/>
    <w:pPr>
      <w:keepNext/>
      <w:jc w:val="center"/>
      <w:outlineLvl w:val="6"/>
    </w:pPr>
    <w:rPr>
      <w:i/>
      <w:sz w:val="24"/>
    </w:rPr>
  </w:style>
  <w:style w:type="paragraph" w:styleId="Heading8">
    <w:name w:val="heading 8"/>
    <w:basedOn w:val="Normal"/>
    <w:next w:val="Normal"/>
    <w:qFormat/>
    <w:rsid w:val="00D145B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7"/>
    </w:pPr>
    <w:rPr>
      <w:b/>
      <w:sz w:val="24"/>
    </w:rPr>
  </w:style>
  <w:style w:type="paragraph" w:styleId="Heading9">
    <w:name w:val="heading 9"/>
    <w:basedOn w:val="Normal"/>
    <w:next w:val="Normal"/>
    <w:qFormat/>
    <w:rsid w:val="00D145B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145B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145B4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D145B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b/>
      <w:sz w:val="52"/>
      <w:lang w:val="en-US"/>
    </w:rPr>
  </w:style>
  <w:style w:type="paragraph" w:styleId="BodyTextIndent">
    <w:name w:val="Body Text Indent"/>
    <w:basedOn w:val="Normal"/>
    <w:rsid w:val="00D145B4"/>
    <w:rPr>
      <w:i/>
      <w:sz w:val="24"/>
    </w:rPr>
  </w:style>
  <w:style w:type="paragraph" w:styleId="Title">
    <w:name w:val="Title"/>
    <w:basedOn w:val="Normal"/>
    <w:qFormat/>
    <w:rsid w:val="00D145B4"/>
    <w:pPr>
      <w:jc w:val="center"/>
    </w:pPr>
    <w:rPr>
      <w:b/>
    </w:rPr>
  </w:style>
  <w:style w:type="paragraph" w:styleId="Subtitle">
    <w:name w:val="Subtitle"/>
    <w:basedOn w:val="Normal"/>
    <w:qFormat/>
    <w:rsid w:val="00D145B4"/>
    <w:pPr>
      <w:tabs>
        <w:tab w:val="left" w:pos="0"/>
      </w:tabs>
      <w:jc w:val="both"/>
    </w:pPr>
    <w:rPr>
      <w:sz w:val="24"/>
    </w:rPr>
  </w:style>
  <w:style w:type="paragraph" w:styleId="BodyTextIndent2">
    <w:name w:val="Body Text Indent 2"/>
    <w:basedOn w:val="Normal"/>
    <w:rsid w:val="00D145B4"/>
    <w:pPr>
      <w:ind w:left="1800" w:firstLine="360"/>
    </w:pPr>
  </w:style>
  <w:style w:type="paragraph" w:styleId="BodyText3">
    <w:name w:val="Body Text 3"/>
    <w:basedOn w:val="Normal"/>
    <w:rsid w:val="00D145B4"/>
    <w:rPr>
      <w:b/>
      <w:sz w:val="24"/>
    </w:rPr>
  </w:style>
  <w:style w:type="character" w:styleId="PageNumber">
    <w:name w:val="page number"/>
    <w:basedOn w:val="DefaultParagraphFont"/>
    <w:rsid w:val="00D145B4"/>
  </w:style>
  <w:style w:type="table" w:styleId="TableGrid">
    <w:name w:val="Table Grid"/>
    <w:basedOn w:val="TableNormal"/>
    <w:rsid w:val="00EF4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D10264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921740"/>
    <w:rPr>
      <w:i/>
      <w:iCs/>
    </w:rPr>
  </w:style>
  <w:style w:type="character" w:styleId="Hyperlink">
    <w:name w:val="Hyperlink"/>
    <w:basedOn w:val="DefaultParagraphFont"/>
    <w:rsid w:val="00D369A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800CB"/>
    <w:pPr>
      <w:ind w:left="720"/>
      <w:contextualSpacing/>
    </w:pPr>
  </w:style>
  <w:style w:type="character" w:styleId="FollowedHyperlink">
    <w:name w:val="FollowedHyperlink"/>
    <w:basedOn w:val="DefaultParagraphFont"/>
    <w:rsid w:val="00B0565F"/>
    <w:rPr>
      <w:color w:val="800080"/>
      <w:u w:val="single"/>
    </w:rPr>
  </w:style>
  <w:style w:type="character" w:styleId="CommentReference">
    <w:name w:val="annotation reference"/>
    <w:basedOn w:val="DefaultParagraphFont"/>
    <w:rsid w:val="00360ACE"/>
    <w:rPr>
      <w:sz w:val="16"/>
      <w:szCs w:val="16"/>
    </w:rPr>
  </w:style>
  <w:style w:type="paragraph" w:styleId="CommentText">
    <w:name w:val="annotation text"/>
    <w:basedOn w:val="Normal"/>
    <w:link w:val="CommentTextChar"/>
    <w:rsid w:val="00360ACE"/>
  </w:style>
  <w:style w:type="character" w:customStyle="1" w:styleId="CommentTextChar">
    <w:name w:val="Comment Text Char"/>
    <w:basedOn w:val="DefaultParagraphFont"/>
    <w:link w:val="CommentText"/>
    <w:rsid w:val="00360ACE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60A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60ACE"/>
    <w:rPr>
      <w:b/>
      <w:bCs/>
      <w:lang w:eastAsia="en-US"/>
    </w:rPr>
  </w:style>
  <w:style w:type="paragraph" w:styleId="Revision">
    <w:name w:val="Revision"/>
    <w:hidden/>
    <w:uiPriority w:val="99"/>
    <w:semiHidden/>
    <w:rsid w:val="00823EA6"/>
    <w:rPr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924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5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intranet.ecu.edu.au/__data/assets/pdf_file/0008/495773/people-capability-matrix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stablishments\Position_Descriptions\2006_Position_Description\PositionDescrip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539EB-BED8-400B-86C5-96E6290E4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D:\Establishments\Position_Descriptions\2006_Position_Description\PositionDescription.dot</Template>
  <TotalTime>12</TotalTime>
  <Pages>2</Pages>
  <Words>342</Words>
  <Characters>2098</Characters>
  <Application>Microsoft Office Word</Application>
  <DocSecurity>0</DocSecurity>
  <Lines>209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Position Description Template</vt:lpstr>
    </vt:vector>
  </TitlesOfParts>
  <Manager/>
  <Company>Edith Cowan University</Company>
  <LinksUpToDate>false</LinksUpToDate>
  <CharactersWithSpaces>2334</CharactersWithSpaces>
  <SharedDoc>false</SharedDoc>
  <HyperlinkBase/>
  <HLinks>
    <vt:vector size="12" baseType="variant">
      <vt:variant>
        <vt:i4>524298</vt:i4>
      </vt:variant>
      <vt:variant>
        <vt:i4>3</vt:i4>
      </vt:variant>
      <vt:variant>
        <vt:i4>0</vt:i4>
      </vt:variant>
      <vt:variant>
        <vt:i4>5</vt:i4>
      </vt:variant>
      <vt:variant>
        <vt:lpwstr>http://www.hr.ecu.edu.au/pd/html/capability-overview.cfm</vt:lpwstr>
      </vt:variant>
      <vt:variant>
        <vt:lpwstr/>
      </vt:variant>
      <vt:variant>
        <vt:i4>1638435</vt:i4>
      </vt:variant>
      <vt:variant>
        <vt:i4>0</vt:i4>
      </vt:variant>
      <vt:variant>
        <vt:i4>0</vt:i4>
      </vt:variant>
      <vt:variant>
        <vt:i4>5</vt:i4>
      </vt:variant>
      <vt:variant>
        <vt:lpwstr>http://www.ecu.edu.au/GPPS/ppas/strategic_plan.html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Position Description Template</dc:title>
  <dc:subject>Establishments</dc:subject>
  <dc:creator/>
  <cp:keywords/>
  <dc:description/>
  <cp:lastModifiedBy>Andrew DUNBAR</cp:lastModifiedBy>
  <cp:revision>15</cp:revision>
  <cp:lastPrinted>2011-07-05T07:11:00Z</cp:lastPrinted>
  <dcterms:created xsi:type="dcterms:W3CDTF">2025-06-10T05:30:00Z</dcterms:created>
  <dcterms:modified xsi:type="dcterms:W3CDTF">2025-06-30T05:55:00Z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lassificationContentMarkingFooterShapeIds">
    <vt:lpwstr>9892331,6ba0fd8,7bfabf7c,2017c12c,3fe9c943,2965c811</vt:lpwstr>
  </property>
  <property fmtid="{D5CDD505-2E9C-101B-9397-08002B2CF9AE}" pid="4" name="ClassificationContentMarkingFooterFontProps">
    <vt:lpwstr>#000000,12,Calibri</vt:lpwstr>
  </property>
  <property fmtid="{D5CDD505-2E9C-101B-9397-08002B2CF9AE}" pid="5" name="ClassificationContentMarkingFooterText">
    <vt:lpwstr>ECU Internal Information</vt:lpwstr>
  </property>
  <property fmtid="{D5CDD505-2E9C-101B-9397-08002B2CF9AE}" pid="6" name="MSIP_Label_03081eab-cc3f-49a2-9582-7dfc12a01625_Enabled">
    <vt:lpwstr>true</vt:lpwstr>
  </property>
  <property fmtid="{D5CDD505-2E9C-101B-9397-08002B2CF9AE}" pid="7" name="MSIP_Label_03081eab-cc3f-49a2-9582-7dfc12a01625_SetDate">
    <vt:lpwstr>2024-05-17T03:40:28Z</vt:lpwstr>
  </property>
  <property fmtid="{D5CDD505-2E9C-101B-9397-08002B2CF9AE}" pid="8" name="MSIP_Label_03081eab-cc3f-49a2-9582-7dfc12a01625_Method">
    <vt:lpwstr>Standard</vt:lpwstr>
  </property>
  <property fmtid="{D5CDD505-2E9C-101B-9397-08002B2CF9AE}" pid="9" name="MSIP_Label_03081eab-cc3f-49a2-9582-7dfc12a01625_Name">
    <vt:lpwstr>Internal</vt:lpwstr>
  </property>
  <property fmtid="{D5CDD505-2E9C-101B-9397-08002B2CF9AE}" pid="10" name="MSIP_Label_03081eab-cc3f-49a2-9582-7dfc12a01625_SiteId">
    <vt:lpwstr>9bcb323d-7fa3-45e7-a36f-6d9cfdbcc272</vt:lpwstr>
  </property>
  <property fmtid="{D5CDD505-2E9C-101B-9397-08002B2CF9AE}" pid="11" name="MSIP_Label_03081eab-cc3f-49a2-9582-7dfc12a01625_ActionId">
    <vt:lpwstr>0194003a-aecb-4c13-9010-08b5460ef472</vt:lpwstr>
  </property>
  <property fmtid="{D5CDD505-2E9C-101B-9397-08002B2CF9AE}" pid="12" name="MSIP_Label_03081eab-cc3f-49a2-9582-7dfc12a01625_ContentBits">
    <vt:lpwstr>2</vt:lpwstr>
  </property>
</Properties>
</file>